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AE" w:rsidRPr="007D4969" w:rsidRDefault="007538C3" w:rsidP="00571185">
      <w:pPr>
        <w:pStyle w:val="SemEspaamento"/>
      </w:pPr>
      <w:r>
        <w:rPr>
          <w:noProof/>
          <w:lang w:eastAsia="pt-PT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-78741</wp:posOffset>
                </wp:positionV>
                <wp:extent cx="3924300" cy="0"/>
                <wp:effectExtent l="0" t="38100" r="0" b="38100"/>
                <wp:wrapNone/>
                <wp:docPr id="13" name="Conexão recta unidireccion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7" o:spid="_x0000_s1026" type="#_x0000_t32" style="position:absolute;margin-left:179.9pt;margin-top:-6.2pt;width:309pt;height:0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" strokecolor="#92d050" strokeweight="6pt"/>
            </w:pict>
          </mc:Fallback>
        </mc:AlternateContent>
      </w:r>
      <w:r w:rsidR="002431AE" w:rsidRPr="007D4969">
        <w:t xml:space="preserve"> </w:t>
      </w:r>
      <w:r w:rsidR="002431AE" w:rsidRPr="007D4969">
        <w:rPr>
          <w:smallCaps/>
          <w:color w:val="00B050"/>
          <w:sz w:val="28"/>
          <w:szCs w:val="28"/>
        </w:rPr>
        <w:t xml:space="preserve"> </w:t>
      </w:r>
    </w:p>
    <w:p w:rsidR="002431AE" w:rsidRDefault="00D67823" w:rsidP="002431AE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28</w:t>
      </w:r>
      <w:r w:rsidR="002431AE" w:rsidRPr="00C72F46">
        <w:rPr>
          <w:rFonts w:asciiTheme="minorHAnsi" w:hAnsiTheme="minorHAnsi"/>
          <w:b/>
          <w:sz w:val="20"/>
          <w:szCs w:val="20"/>
        </w:rPr>
        <w:t xml:space="preserve"> </w:t>
      </w:r>
      <w:proofErr w:type="gramStart"/>
      <w:r w:rsidR="002431AE" w:rsidRPr="00C72F46">
        <w:rPr>
          <w:rFonts w:asciiTheme="minorHAnsi" w:hAnsiTheme="minorHAnsi"/>
          <w:b/>
          <w:sz w:val="20"/>
          <w:szCs w:val="20"/>
        </w:rPr>
        <w:t>de</w:t>
      </w:r>
      <w:proofErr w:type="gramEnd"/>
      <w:r w:rsidR="002431AE" w:rsidRPr="00C72F46">
        <w:rPr>
          <w:rFonts w:asciiTheme="minorHAnsi" w:hAnsiTheme="minorHAnsi"/>
          <w:b/>
          <w:sz w:val="20"/>
          <w:szCs w:val="20"/>
        </w:rPr>
        <w:t xml:space="preserve"> </w:t>
      </w:r>
      <w:r w:rsidR="001A7887">
        <w:rPr>
          <w:rFonts w:asciiTheme="minorHAnsi" w:hAnsiTheme="minorHAnsi"/>
          <w:b/>
          <w:sz w:val="20"/>
          <w:szCs w:val="20"/>
        </w:rPr>
        <w:t>novembro</w:t>
      </w:r>
    </w:p>
    <w:p w:rsidR="002E26D5" w:rsidRPr="00C72F46" w:rsidRDefault="004D0AAE" w:rsidP="002431AE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8.30h </w:t>
      </w:r>
      <w:r w:rsidR="00846734">
        <w:rPr>
          <w:rFonts w:asciiTheme="minorHAnsi" w:hAnsiTheme="minorHAnsi"/>
          <w:b/>
          <w:sz w:val="20"/>
          <w:szCs w:val="20"/>
        </w:rPr>
        <w:t>-</w:t>
      </w:r>
      <w:r>
        <w:rPr>
          <w:rFonts w:asciiTheme="minorHAnsi" w:hAnsiTheme="minorHAnsi"/>
          <w:b/>
          <w:sz w:val="20"/>
          <w:szCs w:val="20"/>
        </w:rPr>
        <w:t xml:space="preserve"> Receção dos Participantes</w:t>
      </w:r>
    </w:p>
    <w:p w:rsidR="002431AE" w:rsidRPr="00C72F46" w:rsidRDefault="00A51ABC" w:rsidP="002431AE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9</w:t>
      </w:r>
      <w:r w:rsidR="00846734">
        <w:rPr>
          <w:rFonts w:asciiTheme="minorHAnsi" w:hAnsiTheme="minorHAnsi"/>
          <w:b/>
          <w:sz w:val="20"/>
          <w:szCs w:val="20"/>
        </w:rPr>
        <w:t>.</w:t>
      </w:r>
      <w:r>
        <w:rPr>
          <w:rFonts w:asciiTheme="minorHAnsi" w:hAnsiTheme="minorHAnsi"/>
          <w:b/>
          <w:sz w:val="20"/>
          <w:szCs w:val="20"/>
        </w:rPr>
        <w:t>3</w:t>
      </w:r>
      <w:r w:rsidRPr="00C72F46">
        <w:rPr>
          <w:rFonts w:asciiTheme="minorHAnsi" w:hAnsiTheme="minorHAnsi"/>
          <w:b/>
          <w:sz w:val="20"/>
          <w:szCs w:val="20"/>
        </w:rPr>
        <w:t xml:space="preserve">0h </w:t>
      </w:r>
      <w:r w:rsidR="003919B2" w:rsidRPr="00C72F46">
        <w:rPr>
          <w:rFonts w:asciiTheme="minorHAnsi" w:hAnsiTheme="minorHAnsi"/>
          <w:b/>
          <w:sz w:val="20"/>
          <w:szCs w:val="20"/>
        </w:rPr>
        <w:t>-</w:t>
      </w:r>
      <w:r w:rsidR="002431AE" w:rsidRPr="00C72F46">
        <w:rPr>
          <w:rFonts w:asciiTheme="minorHAnsi" w:hAnsiTheme="minorHAnsi"/>
          <w:b/>
          <w:sz w:val="20"/>
          <w:szCs w:val="20"/>
        </w:rPr>
        <w:t xml:space="preserve"> Sessão de Abertura</w:t>
      </w:r>
    </w:p>
    <w:p w:rsidR="001F30C7" w:rsidRPr="000408D0" w:rsidRDefault="001F30C7" w:rsidP="001F30C7">
      <w:pPr>
        <w:spacing w:line="216" w:lineRule="auto"/>
        <w:ind w:left="2410" w:hanging="2410"/>
        <w:rPr>
          <w:rFonts w:asciiTheme="minorHAnsi" w:hAnsiTheme="minorHAnsi"/>
          <w:b/>
          <w:color w:val="FF0000"/>
          <w:sz w:val="20"/>
          <w:szCs w:val="20"/>
        </w:rPr>
      </w:pPr>
    </w:p>
    <w:p w:rsidR="003919B2" w:rsidRPr="00C72F46" w:rsidRDefault="00CE5C4F" w:rsidP="001F30C7">
      <w:pPr>
        <w:spacing w:line="216" w:lineRule="auto"/>
        <w:ind w:left="2410" w:hanging="241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9</w:t>
      </w:r>
      <w:r w:rsidR="00846734">
        <w:rPr>
          <w:rFonts w:asciiTheme="minorHAnsi" w:hAnsiTheme="minorHAnsi"/>
          <w:b/>
          <w:sz w:val="20"/>
          <w:szCs w:val="20"/>
        </w:rPr>
        <w:t>.</w:t>
      </w:r>
      <w:r>
        <w:rPr>
          <w:rFonts w:asciiTheme="minorHAnsi" w:hAnsiTheme="minorHAnsi"/>
          <w:b/>
          <w:sz w:val="20"/>
          <w:szCs w:val="20"/>
        </w:rPr>
        <w:t>45</w:t>
      </w:r>
      <w:r w:rsidR="00A51ABC" w:rsidRPr="00C72F46">
        <w:rPr>
          <w:rFonts w:asciiTheme="minorHAnsi" w:hAnsiTheme="minorHAnsi"/>
          <w:b/>
          <w:sz w:val="20"/>
          <w:szCs w:val="20"/>
        </w:rPr>
        <w:t xml:space="preserve">h </w:t>
      </w:r>
      <w:r w:rsidR="004755E4" w:rsidRPr="00C72F46">
        <w:rPr>
          <w:rFonts w:asciiTheme="minorHAnsi" w:hAnsiTheme="minorHAnsi"/>
          <w:b/>
          <w:sz w:val="20"/>
          <w:szCs w:val="20"/>
        </w:rPr>
        <w:t xml:space="preserve">- </w:t>
      </w:r>
      <w:r w:rsidR="003A3132" w:rsidRPr="00C72F46">
        <w:rPr>
          <w:rFonts w:asciiTheme="minorHAnsi" w:hAnsiTheme="minorHAnsi"/>
          <w:b/>
          <w:sz w:val="20"/>
          <w:szCs w:val="20"/>
        </w:rPr>
        <w:t>Conferência</w:t>
      </w:r>
    </w:p>
    <w:p w:rsidR="007D4969" w:rsidRPr="00C72F46" w:rsidRDefault="004755E4" w:rsidP="003A3132">
      <w:pPr>
        <w:ind w:left="709"/>
        <w:rPr>
          <w:rFonts w:asciiTheme="minorHAnsi" w:hAnsiTheme="minorHAnsi"/>
          <w:b/>
          <w:sz w:val="20"/>
          <w:szCs w:val="20"/>
        </w:rPr>
      </w:pPr>
      <w:r w:rsidRPr="00C72F46">
        <w:rPr>
          <w:rFonts w:asciiTheme="minorHAnsi" w:hAnsiTheme="minorHAnsi"/>
          <w:b/>
          <w:sz w:val="20"/>
          <w:szCs w:val="20"/>
        </w:rPr>
        <w:t xml:space="preserve"> </w:t>
      </w:r>
      <w:r w:rsidR="00270476">
        <w:rPr>
          <w:rFonts w:asciiTheme="minorHAnsi" w:hAnsiTheme="minorHAnsi"/>
          <w:b/>
          <w:sz w:val="20"/>
          <w:szCs w:val="20"/>
        </w:rPr>
        <w:t>Psicólogo Escolar</w:t>
      </w:r>
      <w:r w:rsidR="006E168A">
        <w:rPr>
          <w:rFonts w:asciiTheme="minorHAnsi" w:hAnsiTheme="minorHAnsi"/>
          <w:b/>
          <w:sz w:val="20"/>
          <w:szCs w:val="20"/>
        </w:rPr>
        <w:t xml:space="preserve"> e </w:t>
      </w:r>
      <w:proofErr w:type="spellStart"/>
      <w:r w:rsidR="006E168A">
        <w:rPr>
          <w:rFonts w:asciiTheme="minorHAnsi" w:hAnsiTheme="minorHAnsi"/>
          <w:b/>
          <w:sz w:val="20"/>
          <w:szCs w:val="20"/>
        </w:rPr>
        <w:t>Profissionalidade</w:t>
      </w:r>
      <w:proofErr w:type="spellEnd"/>
      <w:r w:rsidR="000408D0">
        <w:rPr>
          <w:rFonts w:asciiTheme="minorHAnsi" w:hAnsiTheme="minorHAnsi"/>
          <w:b/>
          <w:sz w:val="20"/>
          <w:szCs w:val="20"/>
        </w:rPr>
        <w:t xml:space="preserve"> </w:t>
      </w:r>
    </w:p>
    <w:p w:rsidR="007D4969" w:rsidRPr="00C72F46" w:rsidRDefault="007C3733" w:rsidP="003919B2">
      <w:pPr>
        <w:ind w:left="284"/>
        <w:rPr>
          <w:rFonts w:asciiTheme="minorHAnsi" w:hAnsiTheme="minorHAnsi"/>
          <w:b/>
          <w:sz w:val="20"/>
          <w:szCs w:val="20"/>
        </w:rPr>
      </w:pPr>
      <w:r w:rsidRPr="00C72F46">
        <w:rPr>
          <w:rFonts w:asciiTheme="minorHAnsi" w:hAnsiTheme="minorHAnsi"/>
          <w:sz w:val="20"/>
          <w:szCs w:val="20"/>
        </w:rPr>
        <w:t xml:space="preserve">   </w:t>
      </w:r>
      <w:r w:rsidR="004755E4" w:rsidRPr="00C72F46">
        <w:rPr>
          <w:rFonts w:asciiTheme="minorHAnsi" w:hAnsiTheme="minorHAnsi"/>
          <w:sz w:val="20"/>
          <w:szCs w:val="20"/>
        </w:rPr>
        <w:t xml:space="preserve">        </w:t>
      </w:r>
      <w:r w:rsidR="007D4969" w:rsidRPr="00C72F46">
        <w:rPr>
          <w:rFonts w:asciiTheme="minorHAnsi" w:hAnsiTheme="minorHAnsi"/>
          <w:sz w:val="20"/>
          <w:szCs w:val="20"/>
        </w:rPr>
        <w:t>Conferencista</w:t>
      </w:r>
      <w:r w:rsidR="007D4969" w:rsidRPr="00C72F46">
        <w:rPr>
          <w:rFonts w:asciiTheme="minorHAnsi" w:hAnsiTheme="minorHAnsi"/>
          <w:b/>
          <w:sz w:val="20"/>
          <w:szCs w:val="20"/>
        </w:rPr>
        <w:t xml:space="preserve">: </w:t>
      </w:r>
      <w:r w:rsidR="00E16411">
        <w:rPr>
          <w:rFonts w:asciiTheme="minorHAnsi" w:hAnsiTheme="minorHAnsi"/>
          <w:sz w:val="20"/>
          <w:szCs w:val="20"/>
        </w:rPr>
        <w:t>Telmo Mourinho</w:t>
      </w:r>
      <w:r w:rsidR="006E3931">
        <w:rPr>
          <w:rFonts w:asciiTheme="minorHAnsi" w:hAnsiTheme="minorHAnsi"/>
          <w:sz w:val="20"/>
          <w:szCs w:val="20"/>
        </w:rPr>
        <w:t xml:space="preserve"> Batista</w:t>
      </w:r>
      <w:r w:rsidR="00295B64">
        <w:rPr>
          <w:rFonts w:asciiTheme="minorHAnsi" w:hAnsiTheme="minorHAnsi"/>
          <w:sz w:val="20"/>
          <w:szCs w:val="20"/>
        </w:rPr>
        <w:t>,</w:t>
      </w:r>
      <w:r w:rsidR="00341CDE">
        <w:rPr>
          <w:rFonts w:asciiTheme="minorHAnsi" w:hAnsiTheme="minorHAnsi"/>
          <w:sz w:val="20"/>
          <w:szCs w:val="20"/>
        </w:rPr>
        <w:t xml:space="preserve"> </w:t>
      </w:r>
      <w:r w:rsidR="00A56E46">
        <w:rPr>
          <w:rFonts w:asciiTheme="minorHAnsi" w:hAnsiTheme="minorHAnsi"/>
          <w:sz w:val="16"/>
          <w:szCs w:val="16"/>
        </w:rPr>
        <w:t>Ordem dos Psicólogos Portugueses</w:t>
      </w:r>
    </w:p>
    <w:p w:rsidR="004F441C" w:rsidRPr="00C72F46" w:rsidRDefault="007C3733" w:rsidP="001F30C7">
      <w:pPr>
        <w:spacing w:line="216" w:lineRule="auto"/>
        <w:ind w:left="284"/>
        <w:rPr>
          <w:rFonts w:ascii="Calibri" w:hAnsi="Calibri"/>
          <w:sz w:val="20"/>
          <w:szCs w:val="20"/>
        </w:rPr>
      </w:pPr>
      <w:r w:rsidRPr="00C72F46">
        <w:rPr>
          <w:rFonts w:asciiTheme="minorHAnsi" w:hAnsiTheme="minorHAnsi"/>
          <w:sz w:val="20"/>
          <w:szCs w:val="20"/>
        </w:rPr>
        <w:t xml:space="preserve">   </w:t>
      </w:r>
      <w:r w:rsidR="004755E4" w:rsidRPr="00C72F46">
        <w:rPr>
          <w:rFonts w:asciiTheme="minorHAnsi" w:hAnsiTheme="minorHAnsi"/>
          <w:sz w:val="20"/>
          <w:szCs w:val="20"/>
        </w:rPr>
        <w:t xml:space="preserve">        </w:t>
      </w:r>
    </w:p>
    <w:p w:rsidR="00341CDE" w:rsidRDefault="00A51ABC" w:rsidP="00341CD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</w:pPr>
      <w:r w:rsidRPr="00C72F46">
        <w:rPr>
          <w:rFonts w:asciiTheme="minorHAnsi" w:hAnsiTheme="minorHAnsi"/>
          <w:b/>
          <w:sz w:val="20"/>
          <w:szCs w:val="20"/>
        </w:rPr>
        <w:t>1</w:t>
      </w:r>
      <w:r>
        <w:rPr>
          <w:rFonts w:asciiTheme="minorHAnsi" w:hAnsiTheme="minorHAnsi"/>
          <w:b/>
          <w:sz w:val="20"/>
          <w:szCs w:val="20"/>
        </w:rPr>
        <w:t>0</w:t>
      </w:r>
      <w:r w:rsidR="00846734">
        <w:rPr>
          <w:rFonts w:asciiTheme="minorHAnsi" w:hAnsiTheme="minorHAnsi"/>
          <w:b/>
          <w:sz w:val="20"/>
          <w:szCs w:val="20"/>
        </w:rPr>
        <w:t>.</w:t>
      </w:r>
      <w:r w:rsidR="00CE5C4F">
        <w:rPr>
          <w:rFonts w:asciiTheme="minorHAnsi" w:hAnsiTheme="minorHAnsi"/>
          <w:b/>
          <w:sz w:val="20"/>
          <w:szCs w:val="20"/>
        </w:rPr>
        <w:t>15</w:t>
      </w:r>
      <w:r w:rsidRPr="00C72F46">
        <w:rPr>
          <w:rFonts w:asciiTheme="minorHAnsi" w:hAnsiTheme="minorHAnsi"/>
          <w:b/>
          <w:sz w:val="20"/>
          <w:szCs w:val="20"/>
        </w:rPr>
        <w:t xml:space="preserve">h </w:t>
      </w:r>
      <w:r w:rsidR="00846734">
        <w:rPr>
          <w:rFonts w:asciiTheme="minorHAnsi" w:hAnsiTheme="minorHAnsi"/>
          <w:b/>
          <w:sz w:val="20"/>
          <w:szCs w:val="20"/>
        </w:rPr>
        <w:t>-</w:t>
      </w:r>
      <w:r w:rsidR="006E3931" w:rsidRPr="006E3931">
        <w:rPr>
          <w:rFonts w:asciiTheme="minorHAnsi" w:hAnsiTheme="minorHAnsi"/>
          <w:b/>
          <w:sz w:val="20"/>
          <w:szCs w:val="20"/>
        </w:rPr>
        <w:t xml:space="preserve"> </w:t>
      </w:r>
      <w:r w:rsidR="00341CDE" w:rsidRPr="00C72F46">
        <w:rPr>
          <w:rFonts w:asciiTheme="minorHAnsi" w:hAnsiTheme="minorHAnsi"/>
          <w:b/>
          <w:sz w:val="20"/>
          <w:szCs w:val="20"/>
        </w:rPr>
        <w:t>Simpósio</w:t>
      </w:r>
      <w:r w:rsidR="00341CDE">
        <w:rPr>
          <w:rFonts w:asciiTheme="minorHAnsi" w:hAnsiTheme="minorHAnsi"/>
          <w:b/>
          <w:sz w:val="20"/>
          <w:szCs w:val="20"/>
        </w:rPr>
        <w:t xml:space="preserve"> </w:t>
      </w:r>
    </w:p>
    <w:p w:rsidR="00341CDE" w:rsidRDefault="00341CDE" w:rsidP="00341CDE">
      <w:pPr>
        <w:pStyle w:val="NormalWeb"/>
        <w:shd w:val="clear" w:color="auto" w:fill="FFFFFF"/>
        <w:spacing w:before="0" w:beforeAutospacing="0" w:after="0" w:afterAutospacing="0"/>
        <w:ind w:firstLine="851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Referencial Técnico para os Psicólogos Escolares:</w:t>
      </w:r>
      <w:r w:rsidRPr="00AA51E7">
        <w:rPr>
          <w:rFonts w:asciiTheme="minorHAnsi" w:hAnsiTheme="minorHAnsi"/>
          <w:b/>
          <w:sz w:val="20"/>
          <w:szCs w:val="20"/>
        </w:rPr>
        <w:t xml:space="preserve"> </w:t>
      </w:r>
      <w:r w:rsidR="00014874">
        <w:rPr>
          <w:rFonts w:asciiTheme="minorHAnsi" w:hAnsiTheme="minorHAnsi"/>
          <w:b/>
          <w:sz w:val="20"/>
          <w:szCs w:val="20"/>
        </w:rPr>
        <w:t xml:space="preserve">A voz dos </w:t>
      </w:r>
      <w:proofErr w:type="spellStart"/>
      <w:r w:rsidR="00014874">
        <w:rPr>
          <w:rFonts w:asciiTheme="minorHAnsi" w:hAnsiTheme="minorHAnsi"/>
          <w:b/>
          <w:sz w:val="20"/>
          <w:szCs w:val="20"/>
        </w:rPr>
        <w:t>s</w:t>
      </w:r>
      <w:r w:rsidRPr="00846734">
        <w:rPr>
          <w:rFonts w:asciiTheme="minorHAnsi" w:hAnsiTheme="minorHAnsi"/>
          <w:b/>
          <w:i/>
          <w:sz w:val="20"/>
          <w:szCs w:val="20"/>
        </w:rPr>
        <w:t>tak</w:t>
      </w:r>
      <w:r w:rsidR="00FD57C1">
        <w:rPr>
          <w:rFonts w:asciiTheme="minorHAnsi" w:hAnsiTheme="minorHAnsi"/>
          <w:b/>
          <w:i/>
          <w:sz w:val="20"/>
          <w:szCs w:val="20"/>
        </w:rPr>
        <w:t>e</w:t>
      </w:r>
      <w:r w:rsidRPr="00846734">
        <w:rPr>
          <w:rFonts w:asciiTheme="minorHAnsi" w:hAnsiTheme="minorHAnsi"/>
          <w:b/>
          <w:i/>
          <w:sz w:val="20"/>
          <w:szCs w:val="20"/>
        </w:rPr>
        <w:t>holders</w:t>
      </w:r>
      <w:bookmarkStart w:id="0" w:name="_GoBack"/>
      <w:bookmarkEnd w:id="0"/>
      <w:proofErr w:type="spellEnd"/>
    </w:p>
    <w:p w:rsidR="00341CDE" w:rsidRPr="00C72F46" w:rsidRDefault="00341CDE" w:rsidP="00341CDE">
      <w:pPr>
        <w:pStyle w:val="NormalWeb"/>
        <w:shd w:val="clear" w:color="auto" w:fill="FFFFFF"/>
        <w:spacing w:before="0" w:beforeAutospacing="0" w:after="0" w:afterAutospacing="0"/>
        <w:ind w:left="851"/>
        <w:rPr>
          <w:rFonts w:asciiTheme="minorHAnsi" w:hAnsiTheme="minorHAnsi"/>
          <w:sz w:val="20"/>
          <w:szCs w:val="20"/>
        </w:rPr>
      </w:pPr>
      <w:r w:rsidRPr="00AA51E7">
        <w:rPr>
          <w:rFonts w:asciiTheme="minorHAnsi" w:hAnsiTheme="minorHAnsi"/>
          <w:b/>
          <w:sz w:val="20"/>
          <w:szCs w:val="20"/>
        </w:rPr>
        <w:t xml:space="preserve">Apresentação </w:t>
      </w:r>
      <w:r>
        <w:rPr>
          <w:rFonts w:asciiTheme="minorHAnsi" w:hAnsiTheme="minorHAnsi"/>
          <w:b/>
          <w:sz w:val="20"/>
          <w:szCs w:val="20"/>
        </w:rPr>
        <w:t>do Referencial</w:t>
      </w:r>
      <w:r w:rsidR="00A56E46">
        <w:rPr>
          <w:rFonts w:asciiTheme="minorHAnsi" w:hAnsiTheme="minorHAnsi"/>
          <w:b/>
          <w:sz w:val="20"/>
          <w:szCs w:val="20"/>
        </w:rPr>
        <w:t>:</w:t>
      </w:r>
      <w:r>
        <w:rPr>
          <w:rFonts w:asciiTheme="minorHAnsi" w:hAnsiTheme="minorHAnsi"/>
          <w:sz w:val="20"/>
          <w:szCs w:val="20"/>
        </w:rPr>
        <w:t xml:space="preserve"> Pedro Cunha</w:t>
      </w:r>
      <w:r w:rsidR="00295B64">
        <w:rPr>
          <w:rFonts w:asciiTheme="minorHAnsi" w:hAnsiTheme="minorHAnsi"/>
          <w:sz w:val="20"/>
          <w:szCs w:val="20"/>
        </w:rPr>
        <w:t>,</w:t>
      </w:r>
      <w:r w:rsidR="00A56E46">
        <w:rPr>
          <w:rFonts w:asciiTheme="minorHAnsi" w:hAnsiTheme="minorHAnsi"/>
          <w:sz w:val="20"/>
          <w:szCs w:val="20"/>
        </w:rPr>
        <w:t xml:space="preserve"> </w:t>
      </w:r>
      <w:r w:rsidR="002F7F72">
        <w:rPr>
          <w:rFonts w:asciiTheme="minorHAnsi" w:hAnsiTheme="minorHAnsi"/>
          <w:sz w:val="16"/>
          <w:szCs w:val="16"/>
        </w:rPr>
        <w:t>Direção-</w:t>
      </w:r>
      <w:r w:rsidR="00A56E46">
        <w:rPr>
          <w:rFonts w:asciiTheme="minorHAnsi" w:hAnsiTheme="minorHAnsi"/>
          <w:sz w:val="16"/>
          <w:szCs w:val="16"/>
        </w:rPr>
        <w:t xml:space="preserve"> Geral da Educação</w:t>
      </w:r>
    </w:p>
    <w:p w:rsidR="00341CDE" w:rsidRDefault="00341CDE" w:rsidP="00341CDE">
      <w:pPr>
        <w:spacing w:line="216" w:lineRule="auto"/>
        <w:ind w:left="2410" w:hanging="1559"/>
        <w:rPr>
          <w:rFonts w:asciiTheme="minorHAnsi" w:hAnsiTheme="minorHAnsi"/>
          <w:b/>
          <w:sz w:val="20"/>
          <w:szCs w:val="20"/>
        </w:rPr>
      </w:pPr>
      <w:r w:rsidRPr="00CE5C4F">
        <w:rPr>
          <w:rFonts w:asciiTheme="minorHAnsi" w:hAnsiTheme="minorHAnsi"/>
          <w:sz w:val="20"/>
          <w:szCs w:val="20"/>
        </w:rPr>
        <w:t>Comentadores</w:t>
      </w:r>
      <w:r>
        <w:rPr>
          <w:rFonts w:asciiTheme="minorHAnsi" w:hAnsiTheme="minorHAnsi"/>
          <w:b/>
          <w:sz w:val="20"/>
          <w:szCs w:val="20"/>
        </w:rPr>
        <w:t>:</w:t>
      </w:r>
    </w:p>
    <w:p w:rsidR="00341CDE" w:rsidRDefault="00341CDE" w:rsidP="00341CDE">
      <w:pPr>
        <w:spacing w:line="216" w:lineRule="auto"/>
        <w:ind w:left="2410" w:hanging="1559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Hugo Carvalho</w:t>
      </w:r>
      <w:r w:rsidR="00295B64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A56E46">
        <w:rPr>
          <w:rFonts w:asciiTheme="minorHAnsi" w:hAnsiTheme="minorHAnsi"/>
          <w:sz w:val="16"/>
          <w:szCs w:val="16"/>
        </w:rPr>
        <w:t>Conselho Nacional da Juventude</w:t>
      </w:r>
    </w:p>
    <w:p w:rsidR="00341CDE" w:rsidRPr="00950843" w:rsidRDefault="00341CDE" w:rsidP="00341CDE">
      <w:pPr>
        <w:tabs>
          <w:tab w:val="left" w:pos="-5954"/>
        </w:tabs>
        <w:spacing w:line="216" w:lineRule="auto"/>
        <w:ind w:left="1134"/>
        <w:rPr>
          <w:rFonts w:asciiTheme="minorHAnsi" w:hAnsiTheme="minorHAnsi"/>
          <w:color w:val="00B050"/>
          <w:sz w:val="20"/>
          <w:szCs w:val="20"/>
        </w:rPr>
      </w:pPr>
      <w:r w:rsidRPr="00886368">
        <w:rPr>
          <w:rFonts w:asciiTheme="minorHAnsi" w:hAnsiTheme="minorHAnsi"/>
          <w:sz w:val="20"/>
          <w:szCs w:val="20"/>
        </w:rPr>
        <w:t>Isabel Le Gué</w:t>
      </w:r>
      <w:r w:rsidR="00295B64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A56E46">
        <w:rPr>
          <w:rFonts w:asciiTheme="minorHAnsi" w:hAnsiTheme="minorHAnsi"/>
          <w:sz w:val="16"/>
          <w:szCs w:val="16"/>
        </w:rPr>
        <w:t>Conselho d</w:t>
      </w:r>
      <w:r w:rsidR="00526CDD" w:rsidRPr="00A56E46">
        <w:rPr>
          <w:rFonts w:asciiTheme="minorHAnsi" w:hAnsiTheme="minorHAnsi"/>
          <w:sz w:val="16"/>
          <w:szCs w:val="16"/>
        </w:rPr>
        <w:t>as</w:t>
      </w:r>
      <w:r w:rsidRPr="00A56E46">
        <w:rPr>
          <w:rFonts w:asciiTheme="minorHAnsi" w:hAnsiTheme="minorHAnsi"/>
          <w:sz w:val="16"/>
          <w:szCs w:val="16"/>
        </w:rPr>
        <w:t xml:space="preserve"> Escolas</w:t>
      </w:r>
    </w:p>
    <w:p w:rsidR="00341CDE" w:rsidRDefault="00341CDE" w:rsidP="00341CDE">
      <w:pPr>
        <w:pStyle w:val="NormalWeb"/>
        <w:shd w:val="clear" w:color="auto" w:fill="FFFFFF"/>
        <w:spacing w:before="0" w:beforeAutospacing="0" w:after="0" w:afterAutospacing="0"/>
        <w:ind w:left="113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Paulo Cardoso</w:t>
      </w:r>
      <w:r w:rsidR="00295B64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="00A660A5">
        <w:rPr>
          <w:rFonts w:asciiTheme="minorHAnsi" w:hAnsiTheme="minorHAnsi"/>
          <w:sz w:val="16"/>
          <w:szCs w:val="16"/>
        </w:rPr>
        <w:t>CONFAP</w:t>
      </w:r>
    </w:p>
    <w:p w:rsidR="00526CDD" w:rsidRPr="00C10AEB" w:rsidRDefault="00526CDD" w:rsidP="00526CDD">
      <w:pPr>
        <w:pStyle w:val="NormalWeb"/>
        <w:shd w:val="clear" w:color="auto" w:fill="FFFFFF"/>
        <w:spacing w:before="0" w:beforeAutospacing="0" w:after="0" w:afterAutospacing="0"/>
        <w:ind w:left="1134"/>
        <w:rPr>
          <w:rFonts w:asciiTheme="minorHAnsi" w:hAnsiTheme="minorHAnsi"/>
          <w:sz w:val="20"/>
          <w:szCs w:val="20"/>
        </w:rPr>
      </w:pPr>
      <w:r w:rsidRPr="00C10AEB">
        <w:rPr>
          <w:rFonts w:asciiTheme="minorHAnsi" w:hAnsiTheme="minorHAnsi"/>
          <w:sz w:val="20"/>
          <w:szCs w:val="20"/>
        </w:rPr>
        <w:t>Maria do Céu Taveira</w:t>
      </w:r>
      <w:r w:rsidR="00295B64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="00A56E46">
        <w:rPr>
          <w:rFonts w:asciiTheme="minorHAnsi" w:hAnsiTheme="minorHAnsi"/>
          <w:sz w:val="16"/>
          <w:szCs w:val="16"/>
        </w:rPr>
        <w:t>Ordem dos Psicólogos Portugueses</w:t>
      </w:r>
      <w:r w:rsidRPr="00A56E46">
        <w:rPr>
          <w:rFonts w:asciiTheme="minorHAnsi" w:hAnsiTheme="minorHAnsi"/>
          <w:sz w:val="16"/>
          <w:szCs w:val="16"/>
        </w:rPr>
        <w:t xml:space="preserve"> </w:t>
      </w:r>
    </w:p>
    <w:p w:rsidR="00341CDE" w:rsidRDefault="00341CDE" w:rsidP="006E393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</w:pPr>
    </w:p>
    <w:p w:rsidR="00341CDE" w:rsidRDefault="00341CDE" w:rsidP="00341CD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</w:pPr>
      <w:r w:rsidRPr="008A26B1">
        <w:rPr>
          <w:rFonts w:asciiTheme="minorHAnsi" w:hAnsiTheme="minorHAnsi"/>
          <w:b/>
          <w:sz w:val="20"/>
          <w:szCs w:val="20"/>
        </w:rPr>
        <w:t>1</w:t>
      </w:r>
      <w:r>
        <w:rPr>
          <w:rFonts w:asciiTheme="minorHAnsi" w:hAnsiTheme="minorHAnsi"/>
          <w:b/>
          <w:sz w:val="20"/>
          <w:szCs w:val="20"/>
        </w:rPr>
        <w:t>1</w:t>
      </w:r>
      <w:r w:rsidRPr="008A26B1">
        <w:rPr>
          <w:rFonts w:asciiTheme="minorHAnsi" w:hAnsiTheme="minorHAnsi"/>
          <w:b/>
          <w:sz w:val="20"/>
          <w:szCs w:val="20"/>
        </w:rPr>
        <w:t>.</w:t>
      </w:r>
      <w:r>
        <w:rPr>
          <w:rFonts w:asciiTheme="minorHAnsi" w:hAnsiTheme="minorHAnsi"/>
          <w:b/>
          <w:sz w:val="20"/>
          <w:szCs w:val="20"/>
        </w:rPr>
        <w:t>45</w:t>
      </w:r>
      <w:r w:rsidRPr="008A26B1">
        <w:rPr>
          <w:rFonts w:asciiTheme="minorHAnsi" w:hAnsiTheme="minorHAnsi"/>
          <w:b/>
          <w:sz w:val="20"/>
          <w:szCs w:val="20"/>
        </w:rPr>
        <w:t>h</w:t>
      </w:r>
      <w:r w:rsidR="00846734">
        <w:rPr>
          <w:rFonts w:asciiTheme="minorHAnsi" w:hAnsiTheme="minorHAnsi"/>
          <w:b/>
          <w:sz w:val="20"/>
          <w:szCs w:val="20"/>
        </w:rPr>
        <w:t xml:space="preserve"> </w:t>
      </w:r>
      <w:r w:rsidRPr="008A26B1">
        <w:rPr>
          <w:rFonts w:asciiTheme="minorHAnsi" w:hAnsiTheme="minorHAnsi"/>
          <w:b/>
          <w:sz w:val="20"/>
          <w:szCs w:val="20"/>
        </w:rPr>
        <w:t>-</w:t>
      </w:r>
      <w:r w:rsidRPr="0020739A">
        <w:rPr>
          <w:rFonts w:asciiTheme="minorHAnsi" w:hAnsiTheme="minorHAnsi"/>
          <w:b/>
          <w:sz w:val="20"/>
          <w:szCs w:val="20"/>
        </w:rPr>
        <w:t xml:space="preserve"> </w:t>
      </w:r>
      <w:r w:rsidRPr="00C72F46">
        <w:rPr>
          <w:rFonts w:asciiTheme="minorHAnsi" w:hAnsiTheme="minorHAnsi"/>
          <w:b/>
          <w:sz w:val="20"/>
          <w:szCs w:val="20"/>
        </w:rPr>
        <w:t>Simpósio</w:t>
      </w:r>
      <w:r>
        <w:rPr>
          <w:rFonts w:asciiTheme="minorHAnsi" w:hAnsiTheme="minorHAnsi"/>
          <w:b/>
          <w:sz w:val="20"/>
          <w:szCs w:val="20"/>
        </w:rPr>
        <w:t xml:space="preserve"> </w:t>
      </w:r>
    </w:p>
    <w:p w:rsidR="00B64AAD" w:rsidRDefault="000E5E21" w:rsidP="006E36C1">
      <w:pPr>
        <w:pStyle w:val="NormalWeb"/>
        <w:shd w:val="clear" w:color="auto" w:fill="FFFFFF"/>
        <w:spacing w:before="0" w:beforeAutospacing="0" w:after="0" w:afterAutospacing="0"/>
        <w:ind w:left="851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Psicologia Escolar nos dias de hoje</w:t>
      </w:r>
      <w:r w:rsidR="006E36C1">
        <w:rPr>
          <w:rFonts w:asciiTheme="minorHAnsi" w:hAnsiTheme="minorHAnsi"/>
          <w:b/>
          <w:sz w:val="20"/>
          <w:szCs w:val="20"/>
        </w:rPr>
        <w:t>:</w:t>
      </w:r>
      <w:r w:rsidRPr="000E5E21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D</w:t>
      </w:r>
      <w:r w:rsidRPr="000E5E21">
        <w:rPr>
          <w:rFonts w:asciiTheme="minorHAnsi" w:hAnsiTheme="minorHAnsi"/>
          <w:b/>
          <w:sz w:val="20"/>
          <w:szCs w:val="20"/>
        </w:rPr>
        <w:t>esafios para quem forma</w:t>
      </w:r>
    </w:p>
    <w:p w:rsidR="00C10AEB" w:rsidRDefault="00C10AEB" w:rsidP="00AA51E7">
      <w:pPr>
        <w:pStyle w:val="NormalWeb"/>
        <w:shd w:val="clear" w:color="auto" w:fill="FFFFFF"/>
        <w:spacing w:before="0" w:beforeAutospacing="0" w:after="0" w:afterAutospacing="0"/>
        <w:ind w:left="113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Ana Margarida Veiga Simão</w:t>
      </w:r>
      <w:r w:rsidR="00A660A5">
        <w:rPr>
          <w:rFonts w:asciiTheme="minorHAnsi" w:hAnsiTheme="minorHAnsi"/>
          <w:sz w:val="20"/>
          <w:szCs w:val="20"/>
        </w:rPr>
        <w:t xml:space="preserve">, </w:t>
      </w:r>
      <w:r w:rsidR="00A660A5" w:rsidRPr="00526CDD">
        <w:rPr>
          <w:rFonts w:asciiTheme="minorHAnsi" w:hAnsiTheme="minorHAnsi"/>
          <w:sz w:val="16"/>
          <w:szCs w:val="16"/>
        </w:rPr>
        <w:t>F</w:t>
      </w:r>
      <w:r w:rsidR="00A660A5">
        <w:rPr>
          <w:rFonts w:asciiTheme="minorHAnsi" w:hAnsiTheme="minorHAnsi"/>
          <w:sz w:val="16"/>
          <w:szCs w:val="16"/>
        </w:rPr>
        <w:t xml:space="preserve">aculdade de Psicologia da </w:t>
      </w:r>
      <w:r w:rsidR="00341CDE" w:rsidRPr="00526CDD">
        <w:rPr>
          <w:rFonts w:asciiTheme="minorHAnsi" w:hAnsiTheme="minorHAnsi"/>
          <w:sz w:val="16"/>
          <w:szCs w:val="16"/>
        </w:rPr>
        <w:t>Uni</w:t>
      </w:r>
      <w:r w:rsidR="00A660A5">
        <w:rPr>
          <w:rFonts w:asciiTheme="minorHAnsi" w:hAnsiTheme="minorHAnsi"/>
          <w:sz w:val="16"/>
          <w:szCs w:val="16"/>
        </w:rPr>
        <w:t>versidade de Lisboa</w:t>
      </w:r>
    </w:p>
    <w:p w:rsidR="00C10AEB" w:rsidRPr="00C10AEB" w:rsidRDefault="00C10AEB" w:rsidP="00AA51E7">
      <w:pPr>
        <w:pStyle w:val="NormalWeb"/>
        <w:shd w:val="clear" w:color="auto" w:fill="FFFFFF"/>
        <w:spacing w:before="0" w:beforeAutospacing="0" w:after="0" w:afterAutospacing="0"/>
        <w:ind w:left="113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Francisco Peixoto</w:t>
      </w:r>
      <w:r w:rsidR="00A660A5">
        <w:rPr>
          <w:rFonts w:asciiTheme="minorHAnsi" w:hAnsiTheme="minorHAnsi"/>
          <w:sz w:val="20"/>
          <w:szCs w:val="20"/>
        </w:rPr>
        <w:t>,</w:t>
      </w:r>
      <w:r w:rsidR="00341CDE">
        <w:rPr>
          <w:rFonts w:asciiTheme="minorHAnsi" w:hAnsiTheme="minorHAnsi"/>
          <w:sz w:val="20"/>
          <w:szCs w:val="20"/>
        </w:rPr>
        <w:t xml:space="preserve"> </w:t>
      </w:r>
      <w:r w:rsidR="00295B64">
        <w:rPr>
          <w:rFonts w:asciiTheme="minorHAnsi" w:hAnsiTheme="minorHAnsi"/>
          <w:sz w:val="16"/>
          <w:szCs w:val="16"/>
        </w:rPr>
        <w:t>Instituto Superior de Psicologia Aplicada</w:t>
      </w:r>
    </w:p>
    <w:p w:rsidR="00C10AEB" w:rsidRDefault="00C10AEB" w:rsidP="00AA51E7">
      <w:pPr>
        <w:pStyle w:val="NormalWeb"/>
        <w:shd w:val="clear" w:color="auto" w:fill="FFFFFF"/>
        <w:spacing w:before="0" w:beforeAutospacing="0" w:after="0" w:afterAutospacing="0"/>
        <w:ind w:left="113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Joaquim Armando </w:t>
      </w:r>
      <w:r w:rsidR="00295B64">
        <w:rPr>
          <w:rFonts w:asciiTheme="minorHAnsi" w:hAnsiTheme="minorHAnsi"/>
          <w:sz w:val="20"/>
          <w:szCs w:val="20"/>
        </w:rPr>
        <w:t xml:space="preserve">Ferreira, </w:t>
      </w:r>
      <w:r w:rsidR="00295B64">
        <w:rPr>
          <w:rFonts w:asciiTheme="minorHAnsi" w:hAnsiTheme="minorHAnsi"/>
          <w:sz w:val="16"/>
          <w:szCs w:val="16"/>
        </w:rPr>
        <w:t>Faculdade de Psicologia e Ciências da Educação da Universidade de Coimbra</w:t>
      </w:r>
    </w:p>
    <w:p w:rsidR="006E36C1" w:rsidRPr="000E5E21" w:rsidRDefault="00C10AEB" w:rsidP="00AA51E7">
      <w:pPr>
        <w:pStyle w:val="NormalWeb"/>
        <w:shd w:val="clear" w:color="auto" w:fill="FFFFFF"/>
        <w:spacing w:before="0" w:beforeAutospacing="0" w:after="0" w:afterAutospacing="0"/>
        <w:ind w:left="1134"/>
        <w:rPr>
          <w:rFonts w:asciiTheme="minorHAnsi" w:hAnsiTheme="minorHAnsi"/>
          <w:b/>
          <w:sz w:val="20"/>
          <w:szCs w:val="20"/>
        </w:rPr>
      </w:pPr>
      <w:r w:rsidRPr="00C10AEB">
        <w:rPr>
          <w:rFonts w:asciiTheme="minorHAnsi" w:hAnsiTheme="minorHAnsi"/>
          <w:sz w:val="20"/>
          <w:szCs w:val="20"/>
        </w:rPr>
        <w:t>Teresa Leal</w:t>
      </w:r>
      <w:r w:rsidR="00295B64">
        <w:rPr>
          <w:rFonts w:asciiTheme="minorHAnsi" w:hAnsiTheme="minorHAnsi"/>
          <w:sz w:val="20"/>
          <w:szCs w:val="20"/>
        </w:rPr>
        <w:t>,</w:t>
      </w:r>
      <w:r w:rsidR="00341CDE">
        <w:rPr>
          <w:rFonts w:asciiTheme="minorHAnsi" w:hAnsiTheme="minorHAnsi"/>
          <w:sz w:val="20"/>
          <w:szCs w:val="20"/>
        </w:rPr>
        <w:t xml:space="preserve"> </w:t>
      </w:r>
      <w:r w:rsidR="00295B64">
        <w:rPr>
          <w:rFonts w:asciiTheme="minorHAnsi" w:hAnsiTheme="minorHAnsi"/>
          <w:sz w:val="16"/>
          <w:szCs w:val="16"/>
        </w:rPr>
        <w:t>Faculdade de Psicologia e Ciências da Educação da Universidade do Porto</w:t>
      </w:r>
    </w:p>
    <w:p w:rsidR="00AA51E7" w:rsidRDefault="00AA51E7" w:rsidP="0020739A">
      <w:pPr>
        <w:spacing w:line="216" w:lineRule="auto"/>
        <w:ind w:left="2410" w:hanging="2410"/>
        <w:rPr>
          <w:rFonts w:asciiTheme="minorHAnsi" w:hAnsiTheme="minorHAnsi"/>
          <w:b/>
          <w:sz w:val="20"/>
          <w:szCs w:val="20"/>
        </w:rPr>
      </w:pPr>
    </w:p>
    <w:p w:rsidR="00846734" w:rsidRDefault="00CE5C4F" w:rsidP="00846734">
      <w:pPr>
        <w:rPr>
          <w:rFonts w:asciiTheme="minorHAnsi" w:hAnsiTheme="minorHAnsi"/>
          <w:b/>
          <w:sz w:val="20"/>
          <w:szCs w:val="20"/>
        </w:rPr>
      </w:pPr>
      <w:r w:rsidRPr="00CE5C4F">
        <w:rPr>
          <w:rFonts w:asciiTheme="minorHAnsi" w:hAnsiTheme="minorHAnsi"/>
          <w:b/>
          <w:sz w:val="20"/>
          <w:szCs w:val="20"/>
        </w:rPr>
        <w:t>12.</w:t>
      </w:r>
      <w:r w:rsidR="00CB64CA">
        <w:rPr>
          <w:rFonts w:asciiTheme="minorHAnsi" w:hAnsiTheme="minorHAnsi"/>
          <w:b/>
          <w:sz w:val="20"/>
          <w:szCs w:val="20"/>
        </w:rPr>
        <w:t>4</w:t>
      </w:r>
      <w:r w:rsidR="00CB64CA" w:rsidRPr="00CE5C4F">
        <w:rPr>
          <w:rFonts w:asciiTheme="minorHAnsi" w:hAnsiTheme="minorHAnsi"/>
          <w:b/>
          <w:sz w:val="20"/>
          <w:szCs w:val="20"/>
        </w:rPr>
        <w:t>5h</w:t>
      </w:r>
      <w:r w:rsidR="00CB64CA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 xml:space="preserve">- </w:t>
      </w:r>
      <w:r w:rsidR="00341CDE" w:rsidRPr="00394BC9">
        <w:rPr>
          <w:rFonts w:asciiTheme="minorHAnsi" w:hAnsiTheme="minorHAnsi"/>
          <w:b/>
          <w:sz w:val="20"/>
          <w:szCs w:val="20"/>
        </w:rPr>
        <w:t>Conferência</w:t>
      </w:r>
    </w:p>
    <w:p w:rsidR="00341CDE" w:rsidRPr="00AF2F5E" w:rsidRDefault="00846734" w:rsidP="00846734">
      <w:pPr>
        <w:ind w:left="2410" w:hanging="1701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    </w:t>
      </w:r>
      <w:r w:rsidR="00341CDE">
        <w:rPr>
          <w:rFonts w:asciiTheme="minorHAnsi" w:hAnsiTheme="minorHAnsi"/>
          <w:b/>
          <w:sz w:val="20"/>
          <w:szCs w:val="20"/>
        </w:rPr>
        <w:t>Psicologia Escolar, diversidade e qualidade educativa</w:t>
      </w:r>
    </w:p>
    <w:p w:rsidR="00341CDE" w:rsidRPr="001F434C" w:rsidRDefault="00846734" w:rsidP="00341CDE">
      <w:pPr>
        <w:ind w:left="709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</w:t>
      </w:r>
      <w:r w:rsidR="00341CDE" w:rsidRPr="00C72F46">
        <w:rPr>
          <w:rFonts w:asciiTheme="minorHAnsi" w:hAnsiTheme="minorHAnsi"/>
          <w:sz w:val="20"/>
          <w:szCs w:val="20"/>
        </w:rPr>
        <w:t>Conferencista</w:t>
      </w:r>
      <w:r w:rsidR="00341CDE">
        <w:rPr>
          <w:rFonts w:asciiTheme="minorHAnsi" w:hAnsiTheme="minorHAnsi"/>
          <w:b/>
          <w:sz w:val="20"/>
          <w:szCs w:val="20"/>
        </w:rPr>
        <w:t xml:space="preserve">: </w:t>
      </w:r>
      <w:r w:rsidR="00341CDE" w:rsidRPr="001F434C">
        <w:rPr>
          <w:rFonts w:asciiTheme="minorHAnsi" w:hAnsiTheme="minorHAnsi"/>
          <w:sz w:val="20"/>
          <w:szCs w:val="20"/>
        </w:rPr>
        <w:t xml:space="preserve">Luísa </w:t>
      </w:r>
      <w:r w:rsidR="00341CDE">
        <w:rPr>
          <w:rFonts w:asciiTheme="minorHAnsi" w:hAnsiTheme="minorHAnsi"/>
          <w:sz w:val="20"/>
          <w:szCs w:val="20"/>
        </w:rPr>
        <w:t>Mota Ribeiro</w:t>
      </w:r>
      <w:r w:rsidR="00295B64">
        <w:rPr>
          <w:rFonts w:asciiTheme="minorHAnsi" w:hAnsiTheme="minorHAnsi"/>
          <w:sz w:val="20"/>
          <w:szCs w:val="20"/>
        </w:rPr>
        <w:t>,</w:t>
      </w:r>
      <w:r w:rsidR="00341CDE">
        <w:rPr>
          <w:rFonts w:asciiTheme="minorHAnsi" w:hAnsiTheme="minorHAnsi"/>
          <w:sz w:val="20"/>
          <w:szCs w:val="20"/>
        </w:rPr>
        <w:t xml:space="preserve"> </w:t>
      </w:r>
      <w:r w:rsidR="00295B64" w:rsidRPr="00526CDD">
        <w:rPr>
          <w:rFonts w:asciiTheme="minorHAnsi" w:hAnsiTheme="minorHAnsi"/>
          <w:sz w:val="16"/>
          <w:szCs w:val="16"/>
        </w:rPr>
        <w:t>Uni</w:t>
      </w:r>
      <w:r w:rsidR="00295B64">
        <w:rPr>
          <w:rFonts w:asciiTheme="minorHAnsi" w:hAnsiTheme="minorHAnsi"/>
          <w:sz w:val="16"/>
          <w:szCs w:val="16"/>
        </w:rPr>
        <w:t xml:space="preserve">versidade </w:t>
      </w:r>
      <w:r w:rsidR="00295B64" w:rsidRPr="00526CDD">
        <w:rPr>
          <w:rFonts w:asciiTheme="minorHAnsi" w:hAnsiTheme="minorHAnsi"/>
          <w:sz w:val="16"/>
          <w:szCs w:val="16"/>
        </w:rPr>
        <w:t>Católica</w:t>
      </w:r>
      <w:r w:rsidR="00295B64">
        <w:rPr>
          <w:rFonts w:asciiTheme="minorHAnsi" w:hAnsiTheme="minorHAnsi"/>
          <w:sz w:val="16"/>
          <w:szCs w:val="16"/>
        </w:rPr>
        <w:t xml:space="preserve"> </w:t>
      </w:r>
      <w:r w:rsidR="00DE0ACC">
        <w:rPr>
          <w:rFonts w:asciiTheme="minorHAnsi" w:hAnsiTheme="minorHAnsi"/>
          <w:sz w:val="16"/>
          <w:szCs w:val="16"/>
        </w:rPr>
        <w:t xml:space="preserve">Portuguesa, </w:t>
      </w:r>
      <w:r w:rsidR="003E40C6">
        <w:rPr>
          <w:rFonts w:asciiTheme="minorHAnsi" w:hAnsiTheme="minorHAnsi"/>
          <w:sz w:val="16"/>
          <w:szCs w:val="16"/>
        </w:rPr>
        <w:t xml:space="preserve">Porto </w:t>
      </w:r>
    </w:p>
    <w:p w:rsidR="00D67823" w:rsidRDefault="00D67823" w:rsidP="00D67823">
      <w:pPr>
        <w:spacing w:line="216" w:lineRule="auto"/>
        <w:ind w:left="284"/>
        <w:rPr>
          <w:rFonts w:asciiTheme="minorHAnsi" w:hAnsiTheme="minorHAnsi"/>
          <w:sz w:val="20"/>
          <w:szCs w:val="20"/>
        </w:rPr>
      </w:pPr>
    </w:p>
    <w:p w:rsidR="006802E2" w:rsidRPr="00C72F46" w:rsidRDefault="00A51ABC" w:rsidP="00F414A7">
      <w:pPr>
        <w:spacing w:line="192" w:lineRule="auto"/>
        <w:ind w:left="2410" w:hanging="2410"/>
        <w:rPr>
          <w:rFonts w:asciiTheme="minorHAnsi" w:hAnsiTheme="minorHAnsi"/>
          <w:b/>
          <w:sz w:val="20"/>
          <w:szCs w:val="20"/>
        </w:rPr>
      </w:pPr>
      <w:r w:rsidRPr="00C72F46">
        <w:rPr>
          <w:rFonts w:asciiTheme="minorHAnsi" w:hAnsiTheme="minorHAnsi"/>
          <w:b/>
          <w:sz w:val="20"/>
          <w:szCs w:val="20"/>
        </w:rPr>
        <w:t>1</w:t>
      </w:r>
      <w:r w:rsidR="00CE5C4F">
        <w:rPr>
          <w:rFonts w:asciiTheme="minorHAnsi" w:hAnsiTheme="minorHAnsi"/>
          <w:b/>
          <w:sz w:val="20"/>
          <w:szCs w:val="20"/>
        </w:rPr>
        <w:t>3</w:t>
      </w:r>
      <w:r w:rsidR="00D67823" w:rsidRPr="00C72F46">
        <w:rPr>
          <w:rFonts w:asciiTheme="minorHAnsi" w:hAnsiTheme="minorHAnsi"/>
          <w:b/>
          <w:sz w:val="20"/>
          <w:szCs w:val="20"/>
        </w:rPr>
        <w:t>.</w:t>
      </w:r>
      <w:r w:rsidR="00334A29">
        <w:rPr>
          <w:rFonts w:asciiTheme="minorHAnsi" w:hAnsiTheme="minorHAnsi"/>
          <w:b/>
          <w:sz w:val="20"/>
          <w:szCs w:val="20"/>
        </w:rPr>
        <w:t>15</w:t>
      </w:r>
      <w:r w:rsidRPr="00C72F46">
        <w:rPr>
          <w:rFonts w:asciiTheme="minorHAnsi" w:hAnsiTheme="minorHAnsi"/>
          <w:b/>
          <w:sz w:val="20"/>
          <w:szCs w:val="20"/>
        </w:rPr>
        <w:t>h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526CDD">
        <w:rPr>
          <w:rFonts w:asciiTheme="minorHAnsi" w:hAnsiTheme="minorHAnsi"/>
          <w:b/>
          <w:sz w:val="20"/>
          <w:szCs w:val="20"/>
        </w:rPr>
        <w:t>–</w:t>
      </w:r>
      <w:r w:rsidR="00D67823">
        <w:rPr>
          <w:rFonts w:asciiTheme="minorHAnsi" w:hAnsiTheme="minorHAnsi"/>
          <w:b/>
          <w:sz w:val="20"/>
          <w:szCs w:val="20"/>
        </w:rPr>
        <w:t xml:space="preserve"> Almoço</w:t>
      </w:r>
    </w:p>
    <w:p w:rsidR="002431AE" w:rsidRPr="00C72F46" w:rsidRDefault="002431AE" w:rsidP="001F30C7">
      <w:pPr>
        <w:spacing w:line="192" w:lineRule="auto"/>
        <w:ind w:left="425" w:hanging="425"/>
        <w:rPr>
          <w:b/>
          <w:sz w:val="20"/>
          <w:szCs w:val="20"/>
        </w:rPr>
      </w:pPr>
    </w:p>
    <w:p w:rsidR="008A26B1" w:rsidRPr="00C72F46" w:rsidRDefault="0020739A" w:rsidP="008A26B1">
      <w:pPr>
        <w:spacing w:line="216" w:lineRule="auto"/>
        <w:ind w:left="2410" w:hanging="2410"/>
        <w:rPr>
          <w:rFonts w:asciiTheme="minorHAnsi" w:hAnsiTheme="minorHAnsi"/>
          <w:b/>
          <w:sz w:val="20"/>
          <w:szCs w:val="20"/>
        </w:rPr>
      </w:pPr>
      <w:r w:rsidRPr="00C72F46">
        <w:rPr>
          <w:rFonts w:asciiTheme="minorHAnsi" w:hAnsiTheme="minorHAnsi"/>
          <w:b/>
          <w:sz w:val="20"/>
          <w:szCs w:val="20"/>
        </w:rPr>
        <w:t>1</w:t>
      </w:r>
      <w:r>
        <w:rPr>
          <w:rFonts w:asciiTheme="minorHAnsi" w:hAnsiTheme="minorHAnsi"/>
          <w:b/>
          <w:sz w:val="20"/>
          <w:szCs w:val="20"/>
        </w:rPr>
        <w:t>4</w:t>
      </w:r>
      <w:r w:rsidRPr="00C72F46">
        <w:rPr>
          <w:rFonts w:asciiTheme="minorHAnsi" w:hAnsiTheme="minorHAnsi"/>
          <w:b/>
          <w:sz w:val="20"/>
          <w:szCs w:val="20"/>
        </w:rPr>
        <w:t>.</w:t>
      </w:r>
      <w:r w:rsidR="00CE5C4F">
        <w:rPr>
          <w:rFonts w:asciiTheme="minorHAnsi" w:hAnsiTheme="minorHAnsi"/>
          <w:b/>
          <w:sz w:val="20"/>
          <w:szCs w:val="20"/>
        </w:rPr>
        <w:t>3</w:t>
      </w:r>
      <w:r w:rsidR="00A51ABC" w:rsidRPr="00C72F46">
        <w:rPr>
          <w:rFonts w:asciiTheme="minorHAnsi" w:hAnsiTheme="minorHAnsi"/>
          <w:b/>
          <w:sz w:val="20"/>
          <w:szCs w:val="20"/>
        </w:rPr>
        <w:t xml:space="preserve">0h </w:t>
      </w:r>
      <w:r>
        <w:rPr>
          <w:rFonts w:asciiTheme="minorHAnsi" w:hAnsiTheme="minorHAnsi"/>
          <w:b/>
          <w:sz w:val="20"/>
          <w:szCs w:val="20"/>
        </w:rPr>
        <w:t>–</w:t>
      </w:r>
      <w:r w:rsidRPr="00C72F46">
        <w:rPr>
          <w:rFonts w:asciiTheme="minorHAnsi" w:hAnsiTheme="minorHAnsi"/>
          <w:b/>
          <w:sz w:val="20"/>
          <w:szCs w:val="20"/>
        </w:rPr>
        <w:t xml:space="preserve"> </w:t>
      </w:r>
      <w:r w:rsidR="008A26B1">
        <w:rPr>
          <w:rFonts w:asciiTheme="minorHAnsi" w:hAnsiTheme="minorHAnsi"/>
          <w:b/>
          <w:sz w:val="20"/>
          <w:szCs w:val="20"/>
        </w:rPr>
        <w:t>Simpósio</w:t>
      </w:r>
    </w:p>
    <w:p w:rsidR="008A26B1" w:rsidRDefault="008A26B1" w:rsidP="008A26B1">
      <w:pPr>
        <w:ind w:left="709"/>
        <w:rPr>
          <w:rFonts w:asciiTheme="minorHAnsi" w:hAnsiTheme="minorHAnsi"/>
          <w:b/>
          <w:sz w:val="20"/>
          <w:szCs w:val="20"/>
        </w:rPr>
      </w:pPr>
      <w:r w:rsidRPr="00AC4870">
        <w:rPr>
          <w:rFonts w:asciiTheme="minorHAnsi" w:hAnsiTheme="minorHAnsi"/>
          <w:b/>
          <w:sz w:val="20"/>
          <w:szCs w:val="20"/>
        </w:rPr>
        <w:t xml:space="preserve">Promoção do Sucesso </w:t>
      </w:r>
      <w:r w:rsidR="00A51ABC">
        <w:rPr>
          <w:rFonts w:asciiTheme="minorHAnsi" w:hAnsiTheme="minorHAnsi"/>
          <w:b/>
          <w:sz w:val="20"/>
          <w:szCs w:val="20"/>
        </w:rPr>
        <w:t>Educativo</w:t>
      </w:r>
      <w:r w:rsidRPr="00AC4870">
        <w:rPr>
          <w:rFonts w:asciiTheme="minorHAnsi" w:hAnsiTheme="minorHAnsi"/>
          <w:b/>
          <w:sz w:val="20"/>
          <w:szCs w:val="20"/>
        </w:rPr>
        <w:t xml:space="preserve">: </w:t>
      </w:r>
      <w:r>
        <w:rPr>
          <w:rFonts w:asciiTheme="minorHAnsi" w:hAnsiTheme="minorHAnsi"/>
          <w:b/>
          <w:sz w:val="20"/>
          <w:szCs w:val="20"/>
        </w:rPr>
        <w:t>Um Imperativo</w:t>
      </w:r>
    </w:p>
    <w:p w:rsidR="00950843" w:rsidRPr="002F7F72" w:rsidRDefault="008B3F2B" w:rsidP="00F40AC7">
      <w:pPr>
        <w:ind w:left="1134"/>
        <w:rPr>
          <w:rFonts w:asciiTheme="minorHAnsi" w:hAnsiTheme="minorHAnsi"/>
          <w:b/>
          <w:sz w:val="20"/>
          <w:szCs w:val="20"/>
        </w:rPr>
      </w:pPr>
      <w:proofErr w:type="spellStart"/>
      <w:r w:rsidRPr="002F7F72">
        <w:rPr>
          <w:rFonts w:asciiTheme="minorHAnsi" w:hAnsiTheme="minorHAnsi"/>
          <w:b/>
          <w:sz w:val="20"/>
          <w:szCs w:val="20"/>
        </w:rPr>
        <w:t>Educational</w:t>
      </w:r>
      <w:proofErr w:type="spellEnd"/>
      <w:r w:rsidRPr="002F7F7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Pr="002F7F72">
        <w:rPr>
          <w:rFonts w:asciiTheme="minorHAnsi" w:hAnsiTheme="minorHAnsi"/>
          <w:b/>
          <w:sz w:val="20"/>
          <w:szCs w:val="20"/>
        </w:rPr>
        <w:t>Systems</w:t>
      </w:r>
      <w:proofErr w:type="spellEnd"/>
      <w:r w:rsidRPr="002F7F72">
        <w:rPr>
          <w:rFonts w:asciiTheme="minorHAnsi" w:hAnsiTheme="minorHAnsi"/>
          <w:b/>
          <w:sz w:val="20"/>
          <w:szCs w:val="20"/>
        </w:rPr>
        <w:t xml:space="preserve"> for </w:t>
      </w:r>
      <w:proofErr w:type="spellStart"/>
      <w:r w:rsidRPr="002F7F72">
        <w:rPr>
          <w:rFonts w:asciiTheme="minorHAnsi" w:hAnsiTheme="minorHAnsi"/>
          <w:b/>
          <w:sz w:val="20"/>
          <w:szCs w:val="20"/>
        </w:rPr>
        <w:t>Success</w:t>
      </w:r>
      <w:proofErr w:type="spellEnd"/>
      <w:r w:rsidRPr="002F7F72">
        <w:rPr>
          <w:rFonts w:asciiTheme="minorHAnsi" w:hAnsiTheme="minorHAnsi"/>
          <w:b/>
          <w:sz w:val="20"/>
          <w:szCs w:val="20"/>
        </w:rPr>
        <w:t xml:space="preserve"> for </w:t>
      </w:r>
      <w:proofErr w:type="spellStart"/>
      <w:r w:rsidRPr="002F7F72">
        <w:rPr>
          <w:rFonts w:asciiTheme="minorHAnsi" w:hAnsiTheme="minorHAnsi"/>
          <w:b/>
          <w:sz w:val="20"/>
          <w:szCs w:val="20"/>
        </w:rPr>
        <w:t>All</w:t>
      </w:r>
      <w:proofErr w:type="spellEnd"/>
      <w:r w:rsidR="008A26B1" w:rsidRPr="002F7F72">
        <w:rPr>
          <w:rFonts w:asciiTheme="minorHAnsi" w:hAnsiTheme="minorHAnsi"/>
          <w:b/>
          <w:sz w:val="20"/>
          <w:szCs w:val="20"/>
        </w:rPr>
        <w:t>:</w:t>
      </w:r>
      <w:r w:rsidR="006E3931" w:rsidRPr="002F7F72">
        <w:rPr>
          <w:rFonts w:asciiTheme="minorHAnsi" w:hAnsiTheme="minorHAnsi"/>
          <w:b/>
          <w:sz w:val="20"/>
          <w:szCs w:val="20"/>
        </w:rPr>
        <w:t xml:space="preserve"> </w:t>
      </w:r>
      <w:r w:rsidR="009F70E0" w:rsidRPr="002F7F72">
        <w:rPr>
          <w:rFonts w:asciiTheme="minorHAnsi" w:hAnsiTheme="minorHAnsi"/>
          <w:sz w:val="20"/>
          <w:szCs w:val="20"/>
        </w:rPr>
        <w:t>Paul</w:t>
      </w:r>
      <w:r w:rsidR="006E3931" w:rsidRPr="002F7F7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6E3931" w:rsidRPr="002F7F72">
        <w:rPr>
          <w:rFonts w:asciiTheme="minorHAnsi" w:hAnsiTheme="minorHAnsi"/>
          <w:sz w:val="20"/>
          <w:szCs w:val="20"/>
        </w:rPr>
        <w:t>Bartolo</w:t>
      </w:r>
      <w:proofErr w:type="spellEnd"/>
      <w:r w:rsidR="00295B64">
        <w:rPr>
          <w:rFonts w:asciiTheme="minorHAnsi" w:hAnsiTheme="minorHAnsi"/>
          <w:sz w:val="20"/>
          <w:szCs w:val="20"/>
        </w:rPr>
        <w:t>,</w:t>
      </w:r>
      <w:r w:rsidR="00A56E46" w:rsidRPr="002F7F72">
        <w:rPr>
          <w:rFonts w:asciiTheme="minorHAnsi" w:hAnsiTheme="minorHAnsi"/>
          <w:sz w:val="20"/>
          <w:szCs w:val="20"/>
        </w:rPr>
        <w:t xml:space="preserve"> </w:t>
      </w:r>
      <w:r w:rsidR="002F7F72" w:rsidRPr="002F7F72">
        <w:rPr>
          <w:rFonts w:asciiTheme="minorHAnsi" w:hAnsiTheme="minorHAnsi"/>
          <w:sz w:val="20"/>
          <w:szCs w:val="20"/>
        </w:rPr>
        <w:t>Universidade de Malta</w:t>
      </w:r>
      <w:r w:rsidR="008A26B1" w:rsidRPr="002F7F72">
        <w:rPr>
          <w:rFonts w:asciiTheme="minorHAnsi" w:hAnsiTheme="minorHAnsi"/>
          <w:b/>
          <w:sz w:val="20"/>
          <w:szCs w:val="20"/>
        </w:rPr>
        <w:t xml:space="preserve"> </w:t>
      </w:r>
    </w:p>
    <w:p w:rsidR="002F7F72" w:rsidRDefault="008A26B1" w:rsidP="00F40AC7">
      <w:pPr>
        <w:ind w:left="1134"/>
        <w:rPr>
          <w:rFonts w:asciiTheme="minorHAnsi" w:hAnsiTheme="minorHAnsi"/>
          <w:sz w:val="20"/>
          <w:szCs w:val="20"/>
        </w:rPr>
      </w:pPr>
      <w:r w:rsidRPr="008B3F2B">
        <w:rPr>
          <w:rFonts w:asciiTheme="minorHAnsi" w:hAnsiTheme="minorHAnsi"/>
          <w:b/>
          <w:sz w:val="20"/>
          <w:szCs w:val="20"/>
        </w:rPr>
        <w:t>Plano</w:t>
      </w:r>
      <w:r w:rsidRPr="008B3F2B">
        <w:rPr>
          <w:rFonts w:asciiTheme="minorHAnsi" w:hAnsiTheme="minorHAnsi"/>
          <w:sz w:val="20"/>
          <w:szCs w:val="20"/>
        </w:rPr>
        <w:t xml:space="preserve"> N</w:t>
      </w:r>
      <w:r w:rsidRPr="009F380D">
        <w:rPr>
          <w:rFonts w:asciiTheme="minorHAnsi" w:hAnsiTheme="minorHAnsi"/>
          <w:b/>
          <w:sz w:val="20"/>
          <w:szCs w:val="20"/>
        </w:rPr>
        <w:t>acional de Promoção do Sucesso Educativo</w:t>
      </w:r>
      <w:r>
        <w:rPr>
          <w:rFonts w:asciiTheme="minorHAnsi" w:hAnsiTheme="minorHAnsi"/>
          <w:b/>
          <w:sz w:val="20"/>
          <w:szCs w:val="20"/>
        </w:rPr>
        <w:t xml:space="preserve">: </w:t>
      </w:r>
      <w:r w:rsidRPr="00AF2F5E">
        <w:rPr>
          <w:rFonts w:asciiTheme="minorHAnsi" w:hAnsiTheme="minorHAnsi"/>
          <w:sz w:val="20"/>
          <w:szCs w:val="20"/>
        </w:rPr>
        <w:t>José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AC4870">
        <w:rPr>
          <w:rFonts w:asciiTheme="minorHAnsi" w:hAnsiTheme="minorHAnsi"/>
          <w:sz w:val="20"/>
          <w:szCs w:val="20"/>
        </w:rPr>
        <w:t>Verdasca</w:t>
      </w:r>
      <w:r w:rsidR="00A660A5">
        <w:rPr>
          <w:rFonts w:asciiTheme="minorHAnsi" w:hAnsiTheme="minorHAnsi"/>
          <w:sz w:val="20"/>
          <w:szCs w:val="20"/>
        </w:rPr>
        <w:t xml:space="preserve">, </w:t>
      </w:r>
      <w:r w:rsidR="00E1764B">
        <w:rPr>
          <w:rFonts w:asciiTheme="minorHAnsi" w:hAnsiTheme="minorHAnsi"/>
          <w:sz w:val="16"/>
          <w:szCs w:val="16"/>
        </w:rPr>
        <w:t>Coordenador da Estrutura de Missão</w:t>
      </w:r>
    </w:p>
    <w:p w:rsidR="002F7F72" w:rsidRDefault="00F108C3" w:rsidP="00F40AC7">
      <w:pPr>
        <w:ind w:left="113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Unidades de Apoio ao Alto Rendimento</w:t>
      </w:r>
      <w:r w:rsidR="00296727">
        <w:rPr>
          <w:rFonts w:asciiTheme="minorHAnsi" w:hAnsiTheme="minorHAnsi"/>
          <w:b/>
          <w:sz w:val="20"/>
          <w:szCs w:val="20"/>
        </w:rPr>
        <w:t xml:space="preserve">: </w:t>
      </w:r>
      <w:r>
        <w:rPr>
          <w:rFonts w:asciiTheme="minorHAnsi" w:hAnsiTheme="minorHAnsi"/>
          <w:sz w:val="20"/>
          <w:szCs w:val="20"/>
        </w:rPr>
        <w:t>Victor Pardal</w:t>
      </w:r>
      <w:r w:rsidR="00A660A5">
        <w:rPr>
          <w:rFonts w:asciiTheme="minorHAnsi" w:hAnsiTheme="minorHAnsi"/>
          <w:sz w:val="20"/>
          <w:szCs w:val="20"/>
        </w:rPr>
        <w:t xml:space="preserve">, </w:t>
      </w:r>
      <w:r w:rsidR="002F7F72" w:rsidRPr="002F7F72">
        <w:rPr>
          <w:rFonts w:asciiTheme="minorHAnsi" w:hAnsiTheme="minorHAnsi"/>
          <w:sz w:val="16"/>
          <w:szCs w:val="16"/>
        </w:rPr>
        <w:t>Direção</w:t>
      </w:r>
      <w:r w:rsidR="00295B64">
        <w:rPr>
          <w:rFonts w:asciiTheme="minorHAnsi" w:hAnsiTheme="minorHAnsi"/>
          <w:sz w:val="16"/>
          <w:szCs w:val="16"/>
        </w:rPr>
        <w:t>-</w:t>
      </w:r>
      <w:r w:rsidR="00295B64" w:rsidRPr="002F7F72">
        <w:rPr>
          <w:rFonts w:asciiTheme="minorHAnsi" w:hAnsiTheme="minorHAnsi"/>
          <w:sz w:val="16"/>
          <w:szCs w:val="16"/>
        </w:rPr>
        <w:t xml:space="preserve"> </w:t>
      </w:r>
      <w:r w:rsidR="002F7F72" w:rsidRPr="002F7F72">
        <w:rPr>
          <w:rFonts w:asciiTheme="minorHAnsi" w:hAnsiTheme="minorHAnsi"/>
          <w:sz w:val="16"/>
          <w:szCs w:val="16"/>
        </w:rPr>
        <w:t>Geral da Educação</w:t>
      </w:r>
    </w:p>
    <w:p w:rsidR="00034016" w:rsidRDefault="008A26B1" w:rsidP="00F40AC7">
      <w:pPr>
        <w:ind w:left="113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Tutorias em Meio Escolar:</w:t>
      </w:r>
      <w:r>
        <w:rPr>
          <w:rFonts w:asciiTheme="minorHAnsi" w:hAnsiTheme="minorHAnsi"/>
          <w:sz w:val="20"/>
          <w:szCs w:val="20"/>
        </w:rPr>
        <w:t xml:space="preserve"> Pedro Rosário</w:t>
      </w:r>
      <w:r w:rsidR="00295B64">
        <w:rPr>
          <w:rFonts w:asciiTheme="minorHAnsi" w:hAnsiTheme="minorHAnsi"/>
          <w:sz w:val="20"/>
          <w:szCs w:val="20"/>
        </w:rPr>
        <w:t>,</w:t>
      </w:r>
      <w:r w:rsidR="00000F33">
        <w:rPr>
          <w:rFonts w:asciiTheme="minorHAnsi" w:hAnsiTheme="minorHAnsi"/>
          <w:sz w:val="20"/>
          <w:szCs w:val="20"/>
        </w:rPr>
        <w:t xml:space="preserve"> </w:t>
      </w:r>
      <w:r w:rsidR="00295B64">
        <w:rPr>
          <w:rFonts w:asciiTheme="minorHAnsi" w:hAnsiTheme="minorHAnsi"/>
          <w:sz w:val="16"/>
          <w:szCs w:val="16"/>
        </w:rPr>
        <w:t xml:space="preserve">Escola de Psicologia da Universidade do Minho </w:t>
      </w:r>
    </w:p>
    <w:p w:rsidR="00950843" w:rsidRPr="00526CDD" w:rsidRDefault="00950843" w:rsidP="00034016">
      <w:pPr>
        <w:ind w:left="1134" w:hanging="141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DA22D4">
        <w:rPr>
          <w:rFonts w:asciiTheme="minorHAnsi" w:hAnsiTheme="minorHAnsi"/>
          <w:sz w:val="20"/>
          <w:szCs w:val="20"/>
        </w:rPr>
        <w:t xml:space="preserve"> </w:t>
      </w:r>
      <w:r w:rsidR="00846734">
        <w:rPr>
          <w:rFonts w:asciiTheme="minorHAnsi" w:hAnsiTheme="minorHAnsi"/>
          <w:sz w:val="20"/>
          <w:szCs w:val="20"/>
        </w:rPr>
        <w:t xml:space="preserve"> </w:t>
      </w:r>
      <w:r w:rsidR="00034016" w:rsidRPr="00526CDD">
        <w:rPr>
          <w:rFonts w:asciiTheme="minorHAnsi" w:hAnsiTheme="minorHAnsi"/>
          <w:b/>
          <w:sz w:val="20"/>
          <w:szCs w:val="20"/>
        </w:rPr>
        <w:t xml:space="preserve">Contributos do Psicólogo para as Tutorias Escolares: </w:t>
      </w:r>
      <w:r w:rsidR="00034016" w:rsidRPr="00526CDD">
        <w:rPr>
          <w:rFonts w:asciiTheme="minorHAnsi" w:hAnsiTheme="minorHAnsi"/>
          <w:sz w:val="20"/>
          <w:szCs w:val="20"/>
        </w:rPr>
        <w:t>Sofia Ramalho</w:t>
      </w:r>
      <w:r w:rsidR="00A660A5">
        <w:rPr>
          <w:rFonts w:asciiTheme="minorHAnsi" w:hAnsiTheme="minorHAnsi"/>
          <w:sz w:val="20"/>
          <w:szCs w:val="20"/>
        </w:rPr>
        <w:t xml:space="preserve">, </w:t>
      </w:r>
      <w:r w:rsidR="002F7F72">
        <w:rPr>
          <w:rFonts w:asciiTheme="minorHAnsi" w:hAnsiTheme="minorHAnsi"/>
          <w:sz w:val="16"/>
          <w:szCs w:val="16"/>
        </w:rPr>
        <w:t xml:space="preserve">Colégio </w:t>
      </w:r>
      <w:r w:rsidR="00A660A5">
        <w:rPr>
          <w:rFonts w:asciiTheme="minorHAnsi" w:hAnsiTheme="minorHAnsi"/>
          <w:sz w:val="16"/>
          <w:szCs w:val="16"/>
        </w:rPr>
        <w:t xml:space="preserve">Nossa Senhora </w:t>
      </w:r>
      <w:r w:rsidR="002F7F72">
        <w:rPr>
          <w:rFonts w:asciiTheme="minorHAnsi" w:hAnsiTheme="minorHAnsi"/>
          <w:sz w:val="16"/>
          <w:szCs w:val="16"/>
        </w:rPr>
        <w:t>do Rosário</w:t>
      </w:r>
    </w:p>
    <w:p w:rsidR="001F30C7" w:rsidRPr="003E373F" w:rsidRDefault="008A26B1" w:rsidP="003E373F">
      <w:pPr>
        <w:spacing w:line="216" w:lineRule="auto"/>
        <w:ind w:left="284"/>
        <w:rPr>
          <w:rFonts w:asciiTheme="minorHAnsi" w:hAnsiTheme="minorHAnsi"/>
          <w:sz w:val="20"/>
          <w:szCs w:val="20"/>
        </w:rPr>
      </w:pPr>
      <w:r w:rsidRPr="00AC4870">
        <w:rPr>
          <w:rFonts w:asciiTheme="minorHAnsi" w:hAnsiTheme="minorHAnsi"/>
          <w:sz w:val="20"/>
          <w:szCs w:val="20"/>
        </w:rPr>
        <w:t xml:space="preserve">          </w:t>
      </w:r>
    </w:p>
    <w:p w:rsidR="00852B9F" w:rsidRDefault="00017B7F" w:rsidP="00014874">
      <w:pPr>
        <w:rPr>
          <w:rFonts w:asciiTheme="minorHAnsi" w:hAnsiTheme="minorHAnsi"/>
          <w:b/>
          <w:sz w:val="20"/>
          <w:szCs w:val="20"/>
        </w:rPr>
      </w:pPr>
      <w:r w:rsidRPr="00C72F46">
        <w:rPr>
          <w:rFonts w:asciiTheme="minorHAnsi" w:hAnsiTheme="minorHAnsi"/>
          <w:b/>
          <w:sz w:val="20"/>
          <w:szCs w:val="20"/>
        </w:rPr>
        <w:t>1</w:t>
      </w:r>
      <w:r w:rsidR="00D67823">
        <w:rPr>
          <w:rFonts w:asciiTheme="minorHAnsi" w:hAnsiTheme="minorHAnsi"/>
          <w:b/>
          <w:sz w:val="20"/>
          <w:szCs w:val="20"/>
        </w:rPr>
        <w:t>6</w:t>
      </w:r>
      <w:r w:rsidRPr="00C72F46">
        <w:rPr>
          <w:rFonts w:asciiTheme="minorHAnsi" w:hAnsiTheme="minorHAnsi"/>
          <w:b/>
          <w:sz w:val="20"/>
          <w:szCs w:val="20"/>
        </w:rPr>
        <w:t>h.</w:t>
      </w:r>
      <w:r w:rsidR="00CE5C4F">
        <w:rPr>
          <w:rFonts w:asciiTheme="minorHAnsi" w:hAnsiTheme="minorHAnsi"/>
          <w:b/>
          <w:sz w:val="20"/>
          <w:szCs w:val="20"/>
        </w:rPr>
        <w:t>3</w:t>
      </w:r>
      <w:r w:rsidR="00CB3803">
        <w:rPr>
          <w:rFonts w:asciiTheme="minorHAnsi" w:hAnsiTheme="minorHAnsi"/>
          <w:b/>
          <w:sz w:val="20"/>
          <w:szCs w:val="20"/>
        </w:rPr>
        <w:t>0</w:t>
      </w:r>
      <w:r w:rsidRPr="00C72F46">
        <w:rPr>
          <w:rFonts w:asciiTheme="minorHAnsi" w:hAnsiTheme="minorHAnsi"/>
          <w:b/>
          <w:sz w:val="20"/>
          <w:szCs w:val="20"/>
        </w:rPr>
        <w:t>h</w:t>
      </w:r>
      <w:r w:rsidR="00906D9D" w:rsidRPr="00C72F46">
        <w:rPr>
          <w:rFonts w:asciiTheme="minorHAnsi" w:hAnsiTheme="minorHAnsi"/>
          <w:b/>
          <w:sz w:val="20"/>
          <w:szCs w:val="20"/>
        </w:rPr>
        <w:t xml:space="preserve"> </w:t>
      </w:r>
      <w:r w:rsidR="008A26B1">
        <w:rPr>
          <w:rFonts w:asciiTheme="minorHAnsi" w:hAnsiTheme="minorHAnsi"/>
          <w:b/>
          <w:sz w:val="20"/>
          <w:szCs w:val="20"/>
        </w:rPr>
        <w:t>–</w:t>
      </w:r>
      <w:r w:rsidRPr="00C72F46">
        <w:rPr>
          <w:rFonts w:asciiTheme="minorHAnsi" w:hAnsiTheme="minorHAnsi"/>
          <w:b/>
          <w:sz w:val="20"/>
          <w:szCs w:val="20"/>
        </w:rPr>
        <w:t xml:space="preserve"> </w:t>
      </w:r>
      <w:r w:rsidR="008A26B1">
        <w:rPr>
          <w:rFonts w:asciiTheme="minorHAnsi" w:hAnsiTheme="minorHAnsi"/>
          <w:b/>
          <w:sz w:val="20"/>
          <w:szCs w:val="20"/>
        </w:rPr>
        <w:t>Sessões Paralelas</w:t>
      </w:r>
    </w:p>
    <w:p w:rsidR="002F2CBB" w:rsidRPr="00C72F46" w:rsidRDefault="002F2CBB" w:rsidP="00014874">
      <w:pPr>
        <w:rPr>
          <w:rFonts w:asciiTheme="minorHAnsi" w:hAnsiTheme="minorHAnsi"/>
          <w:b/>
          <w:sz w:val="20"/>
          <w:szCs w:val="20"/>
        </w:rPr>
      </w:pPr>
    </w:p>
    <w:p w:rsidR="00950843" w:rsidRDefault="003721B1" w:rsidP="00014874">
      <w:pPr>
        <w:tabs>
          <w:tab w:val="left" w:pos="-5387"/>
          <w:tab w:val="left" w:pos="10632"/>
        </w:tabs>
        <w:ind w:left="851" w:hanging="142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1: Consultadoria em </w:t>
      </w:r>
      <w:r w:rsidR="00373AB8">
        <w:rPr>
          <w:rFonts w:asciiTheme="minorHAnsi" w:hAnsiTheme="minorHAnsi"/>
          <w:b/>
          <w:sz w:val="16"/>
          <w:szCs w:val="16"/>
        </w:rPr>
        <w:t>C</w:t>
      </w:r>
      <w:r w:rsidRPr="00F40AC7">
        <w:rPr>
          <w:rFonts w:asciiTheme="minorHAnsi" w:hAnsiTheme="minorHAnsi"/>
          <w:b/>
          <w:sz w:val="16"/>
          <w:szCs w:val="16"/>
        </w:rPr>
        <w:t xml:space="preserve">ontexto </w:t>
      </w:r>
      <w:r w:rsidR="00373AB8">
        <w:rPr>
          <w:rFonts w:asciiTheme="minorHAnsi" w:hAnsiTheme="minorHAnsi"/>
          <w:b/>
          <w:sz w:val="16"/>
          <w:szCs w:val="16"/>
        </w:rPr>
        <w:t>E</w:t>
      </w:r>
      <w:r w:rsidRPr="00F40AC7">
        <w:rPr>
          <w:rFonts w:asciiTheme="minorHAnsi" w:hAnsiTheme="minorHAnsi"/>
          <w:b/>
          <w:sz w:val="16"/>
          <w:szCs w:val="16"/>
        </w:rPr>
        <w:t xml:space="preserve">ducativo: </w:t>
      </w:r>
      <w:r w:rsidR="00373AB8">
        <w:rPr>
          <w:rFonts w:asciiTheme="minorHAnsi" w:hAnsiTheme="minorHAnsi"/>
          <w:b/>
          <w:sz w:val="16"/>
          <w:szCs w:val="16"/>
        </w:rPr>
        <w:t>U</w:t>
      </w:r>
      <w:r w:rsidRPr="00F40AC7">
        <w:rPr>
          <w:rFonts w:asciiTheme="minorHAnsi" w:hAnsiTheme="minorHAnsi"/>
          <w:b/>
          <w:sz w:val="16"/>
          <w:szCs w:val="16"/>
        </w:rPr>
        <w:t>ma abordagem centrada na cooperação</w:t>
      </w:r>
      <w:r w:rsidR="00F40AC7">
        <w:rPr>
          <w:rFonts w:asciiTheme="minorHAnsi" w:hAnsiTheme="minorHAnsi"/>
          <w:b/>
          <w:sz w:val="16"/>
          <w:szCs w:val="16"/>
        </w:rPr>
        <w:t xml:space="preserve"> - </w:t>
      </w:r>
      <w:r w:rsidRPr="00F40AC7">
        <w:rPr>
          <w:rFonts w:asciiTheme="minorHAnsi" w:hAnsiTheme="minorHAnsi"/>
          <w:sz w:val="16"/>
          <w:szCs w:val="16"/>
        </w:rPr>
        <w:t>Sofia Ramalho</w:t>
      </w:r>
      <w:r w:rsidR="00DE0ACC">
        <w:rPr>
          <w:rFonts w:asciiTheme="minorHAnsi" w:hAnsiTheme="minorHAnsi"/>
          <w:sz w:val="16"/>
          <w:szCs w:val="16"/>
        </w:rPr>
        <w:t xml:space="preserve">, </w:t>
      </w:r>
      <w:r w:rsidR="002310E5">
        <w:rPr>
          <w:rFonts w:asciiTheme="minorHAnsi" w:hAnsiTheme="minorHAnsi"/>
          <w:sz w:val="16"/>
          <w:szCs w:val="16"/>
        </w:rPr>
        <w:t xml:space="preserve">Marisa Carvalho </w:t>
      </w:r>
    </w:p>
    <w:p w:rsidR="00A84074" w:rsidRDefault="003721B1" w:rsidP="00846734">
      <w:pPr>
        <w:tabs>
          <w:tab w:val="left" w:pos="-5387"/>
        </w:tabs>
        <w:ind w:left="1276" w:hanging="567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</w:t>
      </w:r>
      <w:r w:rsidR="006E3931" w:rsidRPr="00F40AC7">
        <w:rPr>
          <w:rFonts w:asciiTheme="minorHAnsi" w:hAnsiTheme="minorHAnsi"/>
          <w:b/>
          <w:sz w:val="16"/>
          <w:szCs w:val="16"/>
        </w:rPr>
        <w:t>2</w:t>
      </w:r>
      <w:r w:rsidR="00A21452" w:rsidRPr="00F40AC7">
        <w:rPr>
          <w:rFonts w:asciiTheme="minorHAnsi" w:hAnsiTheme="minorHAnsi"/>
          <w:b/>
          <w:sz w:val="16"/>
          <w:szCs w:val="16"/>
        </w:rPr>
        <w:t>:</w:t>
      </w:r>
      <w:r w:rsidR="001E6867" w:rsidRPr="00F40AC7">
        <w:rPr>
          <w:rFonts w:asciiTheme="minorHAnsi" w:hAnsiTheme="minorHAnsi"/>
          <w:b/>
          <w:sz w:val="16"/>
          <w:szCs w:val="16"/>
        </w:rPr>
        <w:t xml:space="preserve"> Promoção de competências de gestão de carreira na infância e na adolescência</w:t>
      </w:r>
      <w:r w:rsidR="00373AB8">
        <w:rPr>
          <w:rFonts w:asciiTheme="minorHAnsi" w:hAnsiTheme="minorHAnsi"/>
          <w:b/>
          <w:sz w:val="16"/>
          <w:szCs w:val="16"/>
        </w:rPr>
        <w:t>:</w:t>
      </w:r>
      <w:r w:rsidR="001E6867" w:rsidRPr="00F40AC7">
        <w:rPr>
          <w:rFonts w:asciiTheme="minorHAnsi" w:hAnsiTheme="minorHAnsi"/>
          <w:b/>
          <w:sz w:val="16"/>
          <w:szCs w:val="16"/>
        </w:rPr>
        <w:t xml:space="preserve"> </w:t>
      </w:r>
      <w:r w:rsidR="00373AB8">
        <w:rPr>
          <w:rFonts w:asciiTheme="minorHAnsi" w:hAnsiTheme="minorHAnsi"/>
          <w:b/>
          <w:sz w:val="16"/>
          <w:szCs w:val="16"/>
        </w:rPr>
        <w:t>C</w:t>
      </w:r>
      <w:r w:rsidR="001E6867" w:rsidRPr="00F40AC7">
        <w:rPr>
          <w:rFonts w:asciiTheme="minorHAnsi" w:hAnsiTheme="minorHAnsi"/>
          <w:b/>
          <w:sz w:val="16"/>
          <w:szCs w:val="16"/>
        </w:rPr>
        <w:t>ontr</w:t>
      </w:r>
      <w:r w:rsidR="00846734">
        <w:rPr>
          <w:rFonts w:asciiTheme="minorHAnsi" w:hAnsiTheme="minorHAnsi"/>
          <w:b/>
          <w:sz w:val="16"/>
          <w:szCs w:val="16"/>
        </w:rPr>
        <w:t xml:space="preserve">ibutos para o sucesso escolar e </w:t>
      </w:r>
      <w:r w:rsidR="001E6867" w:rsidRPr="00F40AC7">
        <w:rPr>
          <w:rFonts w:asciiTheme="minorHAnsi" w:hAnsiTheme="minorHAnsi"/>
          <w:b/>
          <w:sz w:val="16"/>
          <w:szCs w:val="16"/>
        </w:rPr>
        <w:t>para otimização das trajetórias de desenvolvimento</w:t>
      </w:r>
      <w:r w:rsidR="00F40AC7">
        <w:rPr>
          <w:rFonts w:asciiTheme="minorHAnsi" w:hAnsiTheme="minorHAnsi"/>
          <w:b/>
          <w:sz w:val="16"/>
          <w:szCs w:val="16"/>
        </w:rPr>
        <w:t xml:space="preserve"> - </w:t>
      </w:r>
      <w:r w:rsidR="001E6867" w:rsidRPr="00F40AC7">
        <w:rPr>
          <w:rFonts w:asciiTheme="minorHAnsi" w:hAnsiTheme="minorHAnsi"/>
          <w:sz w:val="16"/>
          <w:szCs w:val="16"/>
        </w:rPr>
        <w:t>Paula Paixão</w:t>
      </w:r>
      <w:r w:rsidR="00DE0ACC">
        <w:rPr>
          <w:rFonts w:asciiTheme="minorHAnsi" w:hAnsiTheme="minorHAnsi"/>
          <w:sz w:val="16"/>
          <w:szCs w:val="16"/>
        </w:rPr>
        <w:t>,</w:t>
      </w:r>
      <w:r w:rsidR="001E6867" w:rsidRPr="00F40AC7">
        <w:rPr>
          <w:rFonts w:asciiTheme="minorHAnsi" w:hAnsiTheme="minorHAnsi"/>
          <w:sz w:val="16"/>
          <w:szCs w:val="16"/>
        </w:rPr>
        <w:t xml:space="preserve"> </w:t>
      </w:r>
      <w:r w:rsidR="00B810BF">
        <w:rPr>
          <w:rFonts w:asciiTheme="minorHAnsi" w:hAnsiTheme="minorHAnsi"/>
          <w:sz w:val="16"/>
          <w:szCs w:val="16"/>
        </w:rPr>
        <w:t>Vitor Gamboa</w:t>
      </w:r>
      <w:r w:rsidR="00DE0ACC">
        <w:rPr>
          <w:rFonts w:asciiTheme="minorHAnsi" w:hAnsiTheme="minorHAnsi"/>
          <w:sz w:val="16"/>
          <w:szCs w:val="16"/>
        </w:rPr>
        <w:t>,</w:t>
      </w:r>
      <w:r w:rsidR="00B810BF">
        <w:rPr>
          <w:rFonts w:asciiTheme="minorHAnsi" w:hAnsiTheme="minorHAnsi"/>
          <w:sz w:val="16"/>
          <w:szCs w:val="16"/>
        </w:rPr>
        <w:t xml:space="preserve"> </w:t>
      </w:r>
      <w:r w:rsidR="001E6867" w:rsidRPr="00F40AC7">
        <w:rPr>
          <w:rFonts w:asciiTheme="minorHAnsi" w:hAnsiTheme="minorHAnsi"/>
          <w:sz w:val="16"/>
          <w:szCs w:val="16"/>
        </w:rPr>
        <w:t>Pedro Cordeiro</w:t>
      </w:r>
      <w:r w:rsidR="00DE0ACC">
        <w:rPr>
          <w:rFonts w:asciiTheme="minorHAnsi" w:hAnsiTheme="minorHAnsi"/>
          <w:sz w:val="16"/>
          <w:szCs w:val="16"/>
        </w:rPr>
        <w:t xml:space="preserve">, </w:t>
      </w:r>
      <w:r w:rsidR="001E6867" w:rsidRPr="00F40AC7">
        <w:rPr>
          <w:rFonts w:asciiTheme="minorHAnsi" w:hAnsiTheme="minorHAnsi"/>
          <w:sz w:val="16"/>
          <w:szCs w:val="16"/>
        </w:rPr>
        <w:t>Rute David</w:t>
      </w:r>
    </w:p>
    <w:p w:rsidR="00A84074" w:rsidRDefault="003721B1" w:rsidP="00846734">
      <w:pPr>
        <w:tabs>
          <w:tab w:val="left" w:pos="-5387"/>
        </w:tabs>
        <w:ind w:left="1418" w:hanging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</w:t>
      </w:r>
      <w:r w:rsidR="00D67823" w:rsidRPr="00F40AC7">
        <w:rPr>
          <w:rFonts w:asciiTheme="minorHAnsi" w:hAnsiTheme="minorHAnsi"/>
          <w:b/>
          <w:sz w:val="16"/>
          <w:szCs w:val="16"/>
        </w:rPr>
        <w:t>3</w:t>
      </w:r>
      <w:r w:rsidRPr="00F40AC7">
        <w:rPr>
          <w:rFonts w:asciiTheme="minorHAnsi" w:hAnsiTheme="minorHAnsi"/>
          <w:b/>
          <w:sz w:val="16"/>
          <w:szCs w:val="16"/>
        </w:rPr>
        <w:t xml:space="preserve">: </w:t>
      </w:r>
      <w:r w:rsidR="005B1427">
        <w:rPr>
          <w:rFonts w:asciiTheme="minorHAnsi" w:hAnsiTheme="minorHAnsi"/>
          <w:b/>
          <w:sz w:val="16"/>
          <w:szCs w:val="16"/>
        </w:rPr>
        <w:t xml:space="preserve">Literacia Familiar: A importância das </w:t>
      </w:r>
      <w:r w:rsidR="00C10AEB">
        <w:rPr>
          <w:rFonts w:asciiTheme="minorHAnsi" w:hAnsiTheme="minorHAnsi"/>
          <w:b/>
          <w:sz w:val="16"/>
          <w:szCs w:val="16"/>
        </w:rPr>
        <w:t xml:space="preserve">famílias </w:t>
      </w:r>
      <w:r w:rsidR="005B1427">
        <w:rPr>
          <w:rFonts w:asciiTheme="minorHAnsi" w:hAnsiTheme="minorHAnsi"/>
          <w:b/>
          <w:sz w:val="16"/>
          <w:szCs w:val="16"/>
        </w:rPr>
        <w:t xml:space="preserve">na </w:t>
      </w:r>
      <w:r w:rsidR="00C10AEB">
        <w:rPr>
          <w:rFonts w:asciiTheme="minorHAnsi" w:hAnsiTheme="minorHAnsi"/>
          <w:b/>
          <w:sz w:val="16"/>
          <w:szCs w:val="16"/>
        </w:rPr>
        <w:t xml:space="preserve">descoberta </w:t>
      </w:r>
      <w:r w:rsidR="005B1427">
        <w:rPr>
          <w:rFonts w:asciiTheme="minorHAnsi" w:hAnsiTheme="minorHAnsi"/>
          <w:b/>
          <w:sz w:val="16"/>
          <w:szCs w:val="16"/>
        </w:rPr>
        <w:t xml:space="preserve">da </w:t>
      </w:r>
      <w:r w:rsidR="00C10AEB">
        <w:rPr>
          <w:rFonts w:asciiTheme="minorHAnsi" w:hAnsiTheme="minorHAnsi"/>
          <w:b/>
          <w:sz w:val="16"/>
          <w:szCs w:val="16"/>
        </w:rPr>
        <w:t xml:space="preserve">linguagem escrita </w:t>
      </w:r>
      <w:r w:rsidR="005B1427">
        <w:rPr>
          <w:rFonts w:asciiTheme="minorHAnsi" w:hAnsiTheme="minorHAnsi"/>
          <w:b/>
          <w:sz w:val="16"/>
          <w:szCs w:val="16"/>
        </w:rPr>
        <w:t>-</w:t>
      </w:r>
      <w:r w:rsidR="00F40AC7">
        <w:rPr>
          <w:rFonts w:asciiTheme="minorHAnsi" w:hAnsiTheme="minorHAnsi"/>
          <w:b/>
          <w:sz w:val="16"/>
          <w:szCs w:val="16"/>
        </w:rPr>
        <w:t xml:space="preserve"> </w:t>
      </w:r>
      <w:r w:rsidR="00A875CC" w:rsidRPr="00F40AC7">
        <w:rPr>
          <w:rFonts w:asciiTheme="minorHAnsi" w:hAnsiTheme="minorHAnsi"/>
          <w:sz w:val="16"/>
          <w:szCs w:val="16"/>
        </w:rPr>
        <w:t>Sofia Ferreira</w:t>
      </w:r>
      <w:r w:rsidR="00DE0ACC">
        <w:rPr>
          <w:rFonts w:asciiTheme="minorHAnsi" w:hAnsiTheme="minorHAnsi"/>
          <w:sz w:val="16"/>
          <w:szCs w:val="16"/>
        </w:rPr>
        <w:t>,</w:t>
      </w:r>
      <w:r w:rsidR="005B1427">
        <w:rPr>
          <w:rFonts w:asciiTheme="minorHAnsi" w:hAnsiTheme="minorHAnsi"/>
          <w:sz w:val="16"/>
          <w:szCs w:val="16"/>
        </w:rPr>
        <w:t xml:space="preserve"> Pascal </w:t>
      </w:r>
      <w:proofErr w:type="spellStart"/>
      <w:r w:rsidR="005B1427">
        <w:rPr>
          <w:rFonts w:asciiTheme="minorHAnsi" w:hAnsiTheme="minorHAnsi"/>
          <w:sz w:val="16"/>
          <w:szCs w:val="16"/>
        </w:rPr>
        <w:t>Paulus</w:t>
      </w:r>
      <w:proofErr w:type="spellEnd"/>
    </w:p>
    <w:p w:rsidR="003721B1" w:rsidRDefault="003721B1" w:rsidP="00846734">
      <w:pPr>
        <w:tabs>
          <w:tab w:val="left" w:pos="-5387"/>
        </w:tabs>
        <w:ind w:left="1276" w:hanging="567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</w:t>
      </w:r>
      <w:r w:rsidR="00D67823" w:rsidRPr="00F40AC7">
        <w:rPr>
          <w:rFonts w:asciiTheme="minorHAnsi" w:hAnsiTheme="minorHAnsi"/>
          <w:b/>
          <w:sz w:val="16"/>
          <w:szCs w:val="16"/>
        </w:rPr>
        <w:t>4</w:t>
      </w:r>
      <w:r w:rsidRPr="00F40AC7">
        <w:rPr>
          <w:rFonts w:asciiTheme="minorHAnsi" w:hAnsiTheme="minorHAnsi"/>
          <w:b/>
          <w:sz w:val="16"/>
          <w:szCs w:val="16"/>
        </w:rPr>
        <w:t xml:space="preserve">: </w:t>
      </w:r>
      <w:r w:rsidR="00A46AE9" w:rsidRPr="00F40AC7">
        <w:rPr>
          <w:rFonts w:asciiTheme="minorHAnsi" w:hAnsiTheme="minorHAnsi"/>
          <w:b/>
          <w:sz w:val="16"/>
          <w:szCs w:val="16"/>
        </w:rPr>
        <w:t xml:space="preserve">AINDA ESTOU A APRENDER. As tecnologias no apoio à avaliação e à intervenção em Dificuldades de Aprendizagem </w:t>
      </w:r>
      <w:proofErr w:type="gramStart"/>
      <w:r w:rsidR="00A46AE9" w:rsidRPr="00F40AC7">
        <w:rPr>
          <w:rFonts w:asciiTheme="minorHAnsi" w:hAnsiTheme="minorHAnsi"/>
          <w:b/>
          <w:sz w:val="16"/>
          <w:szCs w:val="16"/>
        </w:rPr>
        <w:t xml:space="preserve">da </w:t>
      </w:r>
      <w:r w:rsidR="00846734">
        <w:rPr>
          <w:rFonts w:asciiTheme="minorHAnsi" w:hAnsiTheme="minorHAnsi"/>
          <w:b/>
          <w:sz w:val="16"/>
          <w:szCs w:val="16"/>
        </w:rPr>
        <w:t xml:space="preserve">    </w:t>
      </w:r>
      <w:r w:rsidR="00A46AE9" w:rsidRPr="00F40AC7">
        <w:rPr>
          <w:rFonts w:asciiTheme="minorHAnsi" w:hAnsiTheme="minorHAnsi"/>
          <w:b/>
          <w:sz w:val="16"/>
          <w:szCs w:val="16"/>
        </w:rPr>
        <w:t>Leitura</w:t>
      </w:r>
      <w:proofErr w:type="gramEnd"/>
      <w:r w:rsidR="00F40AC7">
        <w:rPr>
          <w:rFonts w:asciiTheme="minorHAnsi" w:hAnsiTheme="minorHAnsi"/>
          <w:b/>
          <w:sz w:val="16"/>
          <w:szCs w:val="16"/>
        </w:rPr>
        <w:t xml:space="preserve"> - </w:t>
      </w:r>
      <w:r w:rsidR="00A875CC" w:rsidRPr="00F40AC7">
        <w:rPr>
          <w:rFonts w:asciiTheme="minorHAnsi" w:hAnsiTheme="minorHAnsi"/>
          <w:sz w:val="16"/>
          <w:szCs w:val="16"/>
        </w:rPr>
        <w:t>Fernanda Leopoldina Viana</w:t>
      </w:r>
      <w:r w:rsidR="00DE0ACC">
        <w:rPr>
          <w:rFonts w:asciiTheme="minorHAnsi" w:hAnsiTheme="minorHAnsi"/>
          <w:sz w:val="16"/>
          <w:szCs w:val="16"/>
        </w:rPr>
        <w:t xml:space="preserve">, </w:t>
      </w:r>
      <w:r w:rsidR="00A875CC" w:rsidRPr="00F40AC7">
        <w:rPr>
          <w:rFonts w:asciiTheme="minorHAnsi" w:hAnsiTheme="minorHAnsi"/>
          <w:sz w:val="16"/>
          <w:szCs w:val="16"/>
        </w:rPr>
        <w:t>Iolanda Ribeiro</w:t>
      </w:r>
      <w:r w:rsidR="00DE0ACC">
        <w:rPr>
          <w:rFonts w:asciiTheme="minorHAnsi" w:hAnsiTheme="minorHAnsi"/>
          <w:sz w:val="16"/>
          <w:szCs w:val="16"/>
        </w:rPr>
        <w:t xml:space="preserve">, </w:t>
      </w:r>
      <w:r w:rsidR="002310E5">
        <w:rPr>
          <w:rFonts w:asciiTheme="minorHAnsi" w:hAnsiTheme="minorHAnsi"/>
          <w:sz w:val="16"/>
          <w:szCs w:val="16"/>
        </w:rPr>
        <w:t xml:space="preserve"> Sandra Santos</w:t>
      </w:r>
    </w:p>
    <w:p w:rsidR="00950843" w:rsidRDefault="003721B1" w:rsidP="00846734">
      <w:pPr>
        <w:tabs>
          <w:tab w:val="left" w:pos="-5387"/>
        </w:tabs>
        <w:ind w:left="851" w:hanging="142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</w:t>
      </w:r>
      <w:r w:rsidR="00D67823" w:rsidRPr="00F40AC7">
        <w:rPr>
          <w:rFonts w:asciiTheme="minorHAnsi" w:hAnsiTheme="minorHAnsi"/>
          <w:b/>
          <w:sz w:val="16"/>
          <w:szCs w:val="16"/>
        </w:rPr>
        <w:t>5</w:t>
      </w:r>
      <w:r w:rsidRPr="00F40AC7">
        <w:rPr>
          <w:rFonts w:asciiTheme="minorHAnsi" w:hAnsiTheme="minorHAnsi"/>
          <w:b/>
          <w:sz w:val="16"/>
          <w:szCs w:val="16"/>
        </w:rPr>
        <w:t xml:space="preserve">: </w:t>
      </w:r>
      <w:r w:rsidR="00373AB8">
        <w:rPr>
          <w:rFonts w:asciiTheme="minorHAnsi" w:hAnsiTheme="minorHAnsi"/>
          <w:b/>
          <w:sz w:val="16"/>
          <w:szCs w:val="16"/>
        </w:rPr>
        <w:t xml:space="preserve">Os Primeiros Passos na Aprendizagem da Matemática e a Importância do Significado das Situações </w:t>
      </w:r>
      <w:r w:rsidR="00F40AC7">
        <w:rPr>
          <w:rFonts w:asciiTheme="minorHAnsi" w:hAnsiTheme="minorHAnsi"/>
          <w:b/>
          <w:sz w:val="16"/>
          <w:szCs w:val="16"/>
        </w:rPr>
        <w:t xml:space="preserve">- </w:t>
      </w:r>
      <w:r w:rsidR="00AA51E7" w:rsidRPr="00F40AC7">
        <w:rPr>
          <w:rFonts w:asciiTheme="minorHAnsi" w:hAnsiTheme="minorHAnsi"/>
          <w:sz w:val="16"/>
          <w:szCs w:val="16"/>
        </w:rPr>
        <w:t>Glória Ramalho</w:t>
      </w:r>
      <w:r w:rsidRPr="00F40AC7">
        <w:rPr>
          <w:rFonts w:asciiTheme="minorHAnsi" w:hAnsiTheme="minorHAnsi"/>
          <w:sz w:val="16"/>
          <w:szCs w:val="16"/>
        </w:rPr>
        <w:t xml:space="preserve"> </w:t>
      </w:r>
    </w:p>
    <w:p w:rsidR="003721B1" w:rsidRDefault="003721B1" w:rsidP="00846734">
      <w:pPr>
        <w:tabs>
          <w:tab w:val="left" w:pos="-5387"/>
        </w:tabs>
        <w:ind w:left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</w:t>
      </w:r>
      <w:r w:rsidR="00D67823" w:rsidRPr="00F40AC7">
        <w:rPr>
          <w:rFonts w:asciiTheme="minorHAnsi" w:hAnsiTheme="minorHAnsi"/>
          <w:b/>
          <w:sz w:val="16"/>
          <w:szCs w:val="16"/>
        </w:rPr>
        <w:t>6</w:t>
      </w:r>
      <w:r w:rsidRPr="00F40AC7">
        <w:rPr>
          <w:rFonts w:asciiTheme="minorHAnsi" w:hAnsiTheme="minorHAnsi"/>
          <w:b/>
          <w:sz w:val="16"/>
          <w:szCs w:val="16"/>
        </w:rPr>
        <w:t xml:space="preserve">: </w:t>
      </w:r>
      <w:r w:rsidR="00405865">
        <w:rPr>
          <w:rFonts w:asciiTheme="minorHAnsi" w:hAnsiTheme="minorHAnsi"/>
          <w:b/>
          <w:sz w:val="16"/>
          <w:szCs w:val="16"/>
        </w:rPr>
        <w:t>Práticas Agressivas e</w:t>
      </w:r>
      <w:r w:rsidR="00D67823" w:rsidRPr="00F40AC7">
        <w:rPr>
          <w:rFonts w:asciiTheme="minorHAnsi" w:hAnsiTheme="minorHAnsi"/>
          <w:b/>
          <w:sz w:val="16"/>
          <w:szCs w:val="16"/>
        </w:rPr>
        <w:t xml:space="preserve"> </w:t>
      </w:r>
      <w:proofErr w:type="spellStart"/>
      <w:r w:rsidR="00D67823" w:rsidRPr="00F40AC7">
        <w:rPr>
          <w:rFonts w:asciiTheme="minorHAnsi" w:hAnsiTheme="minorHAnsi"/>
          <w:b/>
          <w:sz w:val="16"/>
          <w:szCs w:val="16"/>
        </w:rPr>
        <w:t>Bullying</w:t>
      </w:r>
      <w:proofErr w:type="spellEnd"/>
      <w:r w:rsidR="00D67823" w:rsidRPr="00F40AC7">
        <w:rPr>
          <w:rFonts w:asciiTheme="minorHAnsi" w:hAnsiTheme="minorHAnsi"/>
          <w:b/>
          <w:sz w:val="16"/>
          <w:szCs w:val="16"/>
        </w:rPr>
        <w:t xml:space="preserve"> em </w:t>
      </w:r>
      <w:r w:rsidR="00373AB8">
        <w:rPr>
          <w:rFonts w:asciiTheme="minorHAnsi" w:hAnsiTheme="minorHAnsi"/>
          <w:b/>
          <w:sz w:val="16"/>
          <w:szCs w:val="16"/>
        </w:rPr>
        <w:t>C</w:t>
      </w:r>
      <w:r w:rsidR="00D67823" w:rsidRPr="00F40AC7">
        <w:rPr>
          <w:rFonts w:asciiTheme="minorHAnsi" w:hAnsiTheme="minorHAnsi"/>
          <w:b/>
          <w:sz w:val="16"/>
          <w:szCs w:val="16"/>
        </w:rPr>
        <w:t>ontexto Escolar</w:t>
      </w:r>
      <w:r w:rsidR="00A84074">
        <w:rPr>
          <w:rFonts w:asciiTheme="minorHAnsi" w:hAnsiTheme="minorHAnsi"/>
          <w:b/>
          <w:sz w:val="16"/>
          <w:szCs w:val="16"/>
        </w:rPr>
        <w:t xml:space="preserve"> - </w:t>
      </w:r>
      <w:r w:rsidR="00F40AC7" w:rsidRPr="00F40AC7">
        <w:rPr>
          <w:rFonts w:asciiTheme="minorHAnsi" w:hAnsiTheme="minorHAnsi"/>
          <w:sz w:val="16"/>
          <w:szCs w:val="16"/>
        </w:rPr>
        <w:t>Susana Carvalhosa</w:t>
      </w:r>
    </w:p>
    <w:p w:rsidR="00285D08" w:rsidRDefault="003721B1" w:rsidP="00846734">
      <w:pPr>
        <w:tabs>
          <w:tab w:val="left" w:pos="-5387"/>
        </w:tabs>
        <w:ind w:left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</w:t>
      </w:r>
      <w:r w:rsidR="00D67823" w:rsidRPr="00F40AC7">
        <w:rPr>
          <w:rFonts w:asciiTheme="minorHAnsi" w:hAnsiTheme="minorHAnsi"/>
          <w:b/>
          <w:sz w:val="16"/>
          <w:szCs w:val="16"/>
        </w:rPr>
        <w:t>7</w:t>
      </w:r>
      <w:r w:rsidRPr="00F40AC7">
        <w:rPr>
          <w:rFonts w:asciiTheme="minorHAnsi" w:hAnsiTheme="minorHAnsi"/>
          <w:b/>
          <w:sz w:val="16"/>
          <w:szCs w:val="16"/>
        </w:rPr>
        <w:t xml:space="preserve">: </w:t>
      </w:r>
      <w:r w:rsidR="00D67823" w:rsidRPr="00F40AC7">
        <w:rPr>
          <w:rFonts w:asciiTheme="minorHAnsi" w:hAnsiTheme="minorHAnsi"/>
          <w:b/>
          <w:sz w:val="16"/>
          <w:szCs w:val="16"/>
        </w:rPr>
        <w:t xml:space="preserve">Orientações Curriculares para </w:t>
      </w:r>
      <w:r w:rsidR="00025792">
        <w:rPr>
          <w:rFonts w:asciiTheme="minorHAnsi" w:hAnsiTheme="minorHAnsi"/>
          <w:b/>
          <w:sz w:val="16"/>
          <w:szCs w:val="16"/>
        </w:rPr>
        <w:t>a Educação</w:t>
      </w:r>
      <w:r w:rsidR="00D67823" w:rsidRPr="00F40AC7">
        <w:rPr>
          <w:rFonts w:asciiTheme="minorHAnsi" w:hAnsiTheme="minorHAnsi"/>
          <w:b/>
          <w:sz w:val="16"/>
          <w:szCs w:val="16"/>
        </w:rPr>
        <w:t xml:space="preserve"> Pré-escolar</w:t>
      </w:r>
      <w:r w:rsidR="00A84074">
        <w:rPr>
          <w:rFonts w:asciiTheme="minorHAnsi" w:hAnsiTheme="minorHAnsi"/>
          <w:b/>
          <w:sz w:val="16"/>
          <w:szCs w:val="16"/>
        </w:rPr>
        <w:t xml:space="preserve"> - </w:t>
      </w:r>
      <w:r w:rsidR="00D67823" w:rsidRPr="00F40AC7">
        <w:rPr>
          <w:rFonts w:asciiTheme="minorHAnsi" w:hAnsiTheme="minorHAnsi"/>
          <w:sz w:val="16"/>
          <w:szCs w:val="16"/>
        </w:rPr>
        <w:t>Isabel Lopes da Silva</w:t>
      </w:r>
      <w:r w:rsidR="00DE0ACC">
        <w:rPr>
          <w:rFonts w:asciiTheme="minorHAnsi" w:hAnsiTheme="minorHAnsi"/>
          <w:sz w:val="16"/>
          <w:szCs w:val="16"/>
        </w:rPr>
        <w:t>,</w:t>
      </w:r>
      <w:r w:rsidR="001B6073">
        <w:rPr>
          <w:rFonts w:asciiTheme="minorHAnsi" w:hAnsiTheme="minorHAnsi"/>
          <w:sz w:val="16"/>
          <w:szCs w:val="16"/>
        </w:rPr>
        <w:t xml:space="preserve"> Liliana Marques</w:t>
      </w:r>
      <w:r w:rsidR="00DE0ACC">
        <w:rPr>
          <w:rFonts w:asciiTheme="minorHAnsi" w:hAnsiTheme="minorHAnsi"/>
          <w:sz w:val="16"/>
          <w:szCs w:val="16"/>
        </w:rPr>
        <w:t>,</w:t>
      </w:r>
      <w:r w:rsidR="001B6073">
        <w:rPr>
          <w:rFonts w:asciiTheme="minorHAnsi" w:hAnsiTheme="minorHAnsi"/>
          <w:sz w:val="16"/>
          <w:szCs w:val="16"/>
        </w:rPr>
        <w:t xml:space="preserve"> Manuela</w:t>
      </w:r>
      <w:r w:rsidR="005B1427">
        <w:rPr>
          <w:rFonts w:asciiTheme="minorHAnsi" w:hAnsiTheme="minorHAnsi"/>
          <w:sz w:val="16"/>
          <w:szCs w:val="16"/>
        </w:rPr>
        <w:t xml:space="preserve"> Rosa</w:t>
      </w:r>
    </w:p>
    <w:p w:rsidR="00000F33" w:rsidRDefault="00285D08" w:rsidP="00846734">
      <w:pPr>
        <w:pStyle w:val="Textosimples"/>
        <w:ind w:left="1418" w:hanging="709"/>
        <w:rPr>
          <w:rFonts w:asciiTheme="minorHAnsi" w:hAnsiTheme="minorHAnsi" w:cs="Times New Roman"/>
          <w:sz w:val="16"/>
          <w:szCs w:val="16"/>
          <w:lang w:eastAsia="pt-PT"/>
        </w:rPr>
      </w:pPr>
      <w:r w:rsidRPr="00F40AC7">
        <w:rPr>
          <w:rFonts w:asciiTheme="minorHAnsi" w:hAnsiTheme="minorHAnsi"/>
          <w:b/>
          <w:sz w:val="16"/>
          <w:szCs w:val="16"/>
        </w:rPr>
        <w:t>Ateliê 8:</w:t>
      </w:r>
      <w:r w:rsidR="00C10AEB">
        <w:rPr>
          <w:rFonts w:asciiTheme="minorHAnsi" w:hAnsiTheme="minorHAnsi"/>
          <w:b/>
          <w:sz w:val="16"/>
          <w:szCs w:val="16"/>
        </w:rPr>
        <w:t xml:space="preserve"> </w:t>
      </w:r>
      <w:r w:rsidR="00C10AEB">
        <w:rPr>
          <w:rFonts w:asciiTheme="minorHAnsi" w:hAnsiTheme="minorHAnsi" w:cs="Times New Roman"/>
          <w:b/>
          <w:sz w:val="16"/>
          <w:szCs w:val="16"/>
          <w:lang w:eastAsia="pt-PT"/>
        </w:rPr>
        <w:t xml:space="preserve">Recursos na Intervenção da Carreira: </w:t>
      </w:r>
      <w:proofErr w:type="spellStart"/>
      <w:proofErr w:type="gramStart"/>
      <w:r w:rsidR="00C10AEB">
        <w:rPr>
          <w:rFonts w:asciiTheme="minorHAnsi" w:hAnsiTheme="minorHAnsi" w:cs="Times New Roman"/>
          <w:b/>
          <w:sz w:val="16"/>
          <w:szCs w:val="16"/>
          <w:lang w:eastAsia="pt-PT"/>
        </w:rPr>
        <w:t>Coaching</w:t>
      </w:r>
      <w:proofErr w:type="spellEnd"/>
      <w:proofErr w:type="gramEnd"/>
      <w:r w:rsidR="00C10AEB">
        <w:rPr>
          <w:rFonts w:asciiTheme="minorHAnsi" w:hAnsiTheme="minorHAnsi" w:cs="Times New Roman"/>
          <w:b/>
          <w:sz w:val="16"/>
          <w:szCs w:val="16"/>
          <w:lang w:eastAsia="pt-PT"/>
        </w:rPr>
        <w:t xml:space="preserve"> educacional, programas e informação</w:t>
      </w:r>
      <w:r w:rsidR="00A84074">
        <w:rPr>
          <w:rFonts w:asciiTheme="minorHAnsi" w:hAnsiTheme="minorHAnsi" w:cs="Times New Roman"/>
          <w:b/>
          <w:sz w:val="16"/>
          <w:szCs w:val="16"/>
          <w:lang w:eastAsia="pt-PT"/>
        </w:rPr>
        <w:t xml:space="preserve"> -</w:t>
      </w:r>
      <w:r w:rsidR="00296727">
        <w:rPr>
          <w:rFonts w:asciiTheme="minorHAnsi" w:hAnsiTheme="minorHAnsi" w:cs="Times New Roman"/>
          <w:b/>
          <w:sz w:val="16"/>
          <w:szCs w:val="16"/>
          <w:lang w:eastAsia="pt-PT"/>
        </w:rPr>
        <w:t xml:space="preserve"> </w:t>
      </w:r>
      <w:r w:rsidR="00F40AC7" w:rsidRPr="00F40AC7">
        <w:rPr>
          <w:rFonts w:asciiTheme="minorHAnsi" w:hAnsiTheme="minorHAnsi" w:cs="Times New Roman"/>
          <w:sz w:val="16"/>
          <w:szCs w:val="16"/>
          <w:lang w:eastAsia="pt-PT"/>
        </w:rPr>
        <w:t>Maria Odília Teixeira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 xml:space="preserve"> C. Neves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</w:p>
    <w:p w:rsidR="00285D08" w:rsidRDefault="00846734" w:rsidP="00846734">
      <w:pPr>
        <w:pStyle w:val="Textosimples"/>
        <w:ind w:left="1418" w:hanging="709"/>
        <w:rPr>
          <w:rFonts w:asciiTheme="minorHAnsi" w:hAnsiTheme="minorHAnsi" w:cs="Times New Roman"/>
          <w:sz w:val="16"/>
          <w:szCs w:val="16"/>
          <w:lang w:eastAsia="pt-PT"/>
        </w:rPr>
      </w:pPr>
      <w:r>
        <w:rPr>
          <w:rFonts w:asciiTheme="minorHAnsi" w:hAnsiTheme="minorHAnsi" w:cs="Times New Roman"/>
          <w:sz w:val="16"/>
          <w:szCs w:val="16"/>
          <w:lang w:eastAsia="pt-PT"/>
        </w:rPr>
        <w:t xml:space="preserve">               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>F. Bento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 xml:space="preserve"> I. Lemos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 xml:space="preserve"> I. Lourenço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 xml:space="preserve"> N. Pacheco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 xml:space="preserve"> P. Alves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 xml:space="preserve"> P. Leão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 xml:space="preserve"> R. Oliveira</w:t>
      </w:r>
      <w:r w:rsidR="00DE0ACC">
        <w:rPr>
          <w:rFonts w:asciiTheme="minorHAnsi" w:hAnsiTheme="minorHAnsi" w:cs="Times New Roman"/>
          <w:sz w:val="16"/>
          <w:szCs w:val="16"/>
          <w:lang w:eastAsia="pt-PT"/>
        </w:rPr>
        <w:t>,</w:t>
      </w:r>
      <w:r w:rsidR="00000F33">
        <w:rPr>
          <w:rFonts w:asciiTheme="minorHAnsi" w:hAnsiTheme="minorHAnsi" w:cs="Times New Roman"/>
          <w:sz w:val="16"/>
          <w:szCs w:val="16"/>
          <w:lang w:eastAsia="pt-PT"/>
        </w:rPr>
        <w:t xml:space="preserve"> S. </w:t>
      </w:r>
      <w:proofErr w:type="spellStart"/>
      <w:r w:rsidR="00000F33" w:rsidRPr="00000F33">
        <w:rPr>
          <w:rFonts w:asciiTheme="minorHAnsi" w:hAnsiTheme="minorHAnsi" w:cs="Times New Roman"/>
          <w:sz w:val="16"/>
          <w:szCs w:val="16"/>
          <w:lang w:eastAsia="pt-PT"/>
        </w:rPr>
        <w:t>Peyssonneau</w:t>
      </w:r>
      <w:proofErr w:type="spellEnd"/>
    </w:p>
    <w:p w:rsidR="00F40AC7" w:rsidRDefault="00222ECA" w:rsidP="00846734">
      <w:pPr>
        <w:tabs>
          <w:tab w:val="left" w:pos="-5387"/>
        </w:tabs>
        <w:spacing w:line="34" w:lineRule="atLeast"/>
        <w:ind w:left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</w:t>
      </w:r>
      <w:r w:rsidR="00B96D66" w:rsidRPr="00F40AC7">
        <w:rPr>
          <w:rFonts w:asciiTheme="minorHAnsi" w:hAnsiTheme="minorHAnsi"/>
          <w:b/>
          <w:sz w:val="16"/>
          <w:szCs w:val="16"/>
        </w:rPr>
        <w:t>9</w:t>
      </w:r>
      <w:proofErr w:type="gramStart"/>
      <w:r w:rsidR="00B96D66" w:rsidRPr="00F40AC7">
        <w:rPr>
          <w:rFonts w:asciiTheme="minorHAnsi" w:hAnsiTheme="minorHAnsi"/>
          <w:b/>
          <w:sz w:val="16"/>
          <w:szCs w:val="16"/>
        </w:rPr>
        <w:t xml:space="preserve">: </w:t>
      </w:r>
      <w:r w:rsidR="00014874">
        <w:rPr>
          <w:rFonts w:asciiTheme="minorHAnsi" w:hAnsiTheme="minorHAnsi"/>
          <w:b/>
          <w:sz w:val="16"/>
          <w:szCs w:val="16"/>
        </w:rPr>
        <w:t xml:space="preserve"> </w:t>
      </w:r>
      <w:r w:rsidR="005A45CB" w:rsidRPr="00F40AC7">
        <w:rPr>
          <w:rFonts w:asciiTheme="minorHAnsi" w:hAnsiTheme="minorHAnsi"/>
          <w:b/>
          <w:sz w:val="16"/>
          <w:szCs w:val="16"/>
        </w:rPr>
        <w:t>Promoção</w:t>
      </w:r>
      <w:proofErr w:type="gramEnd"/>
      <w:r w:rsidR="005A45CB" w:rsidRPr="00F40AC7">
        <w:rPr>
          <w:rFonts w:asciiTheme="minorHAnsi" w:hAnsiTheme="minorHAnsi"/>
          <w:b/>
          <w:sz w:val="16"/>
          <w:szCs w:val="16"/>
        </w:rPr>
        <w:t xml:space="preserve"> do Envolvimento dos Estudantes na Escola e Sucesso Educativo</w:t>
      </w:r>
      <w:r w:rsidR="00A84074">
        <w:rPr>
          <w:rFonts w:asciiTheme="minorHAnsi" w:hAnsiTheme="minorHAnsi"/>
          <w:b/>
          <w:sz w:val="16"/>
          <w:szCs w:val="16"/>
        </w:rPr>
        <w:t xml:space="preserve"> - </w:t>
      </w:r>
      <w:r w:rsidR="00F40AC7" w:rsidRPr="00F40AC7">
        <w:rPr>
          <w:rFonts w:asciiTheme="minorHAnsi" w:hAnsiTheme="minorHAnsi"/>
          <w:b/>
          <w:sz w:val="16"/>
          <w:szCs w:val="16"/>
        </w:rPr>
        <w:tab/>
      </w:r>
      <w:r w:rsidR="00F40AC7" w:rsidRPr="00F40AC7">
        <w:rPr>
          <w:rFonts w:asciiTheme="minorHAnsi" w:hAnsiTheme="minorHAnsi"/>
          <w:sz w:val="16"/>
          <w:szCs w:val="16"/>
        </w:rPr>
        <w:t>Madalena Melo</w:t>
      </w:r>
    </w:p>
    <w:p w:rsidR="00D67823" w:rsidRPr="0087391A" w:rsidRDefault="00F40AC7" w:rsidP="00846734">
      <w:pPr>
        <w:tabs>
          <w:tab w:val="left" w:pos="-5387"/>
        </w:tabs>
        <w:spacing w:line="34" w:lineRule="atLeast"/>
        <w:ind w:left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</w:t>
      </w:r>
      <w:proofErr w:type="gramStart"/>
      <w:r w:rsidRPr="00F40AC7">
        <w:rPr>
          <w:rFonts w:asciiTheme="minorHAnsi" w:hAnsiTheme="minorHAnsi"/>
          <w:b/>
          <w:sz w:val="16"/>
          <w:szCs w:val="16"/>
        </w:rPr>
        <w:t xml:space="preserve">10 </w:t>
      </w:r>
      <w:proofErr w:type="gramEnd"/>
      <w:r w:rsidRPr="00F40AC7">
        <w:rPr>
          <w:rFonts w:asciiTheme="minorHAnsi" w:hAnsiTheme="minorHAnsi"/>
          <w:b/>
          <w:sz w:val="16"/>
          <w:szCs w:val="16"/>
        </w:rPr>
        <w:t xml:space="preserve">: Promoção da Saúde Mental em </w:t>
      </w:r>
      <w:r w:rsidR="00373AB8">
        <w:rPr>
          <w:rFonts w:asciiTheme="minorHAnsi" w:hAnsiTheme="minorHAnsi"/>
          <w:b/>
          <w:sz w:val="16"/>
          <w:szCs w:val="16"/>
        </w:rPr>
        <w:t>C</w:t>
      </w:r>
      <w:r w:rsidRPr="00F40AC7">
        <w:rPr>
          <w:rFonts w:asciiTheme="minorHAnsi" w:hAnsiTheme="minorHAnsi"/>
          <w:b/>
          <w:sz w:val="16"/>
          <w:szCs w:val="16"/>
        </w:rPr>
        <w:t>ontexto Escolar</w:t>
      </w:r>
      <w:r w:rsidR="00296727">
        <w:rPr>
          <w:rFonts w:asciiTheme="minorHAnsi" w:hAnsiTheme="minorHAnsi"/>
          <w:b/>
          <w:sz w:val="16"/>
          <w:szCs w:val="16"/>
        </w:rPr>
        <w:t xml:space="preserve"> -</w:t>
      </w:r>
      <w:r w:rsidR="00A84074">
        <w:rPr>
          <w:rFonts w:asciiTheme="minorHAnsi" w:hAnsiTheme="minorHAnsi"/>
          <w:b/>
          <w:sz w:val="16"/>
          <w:szCs w:val="16"/>
        </w:rPr>
        <w:t xml:space="preserve"> </w:t>
      </w:r>
      <w:r w:rsidR="00A84074" w:rsidRPr="00B810BF">
        <w:rPr>
          <w:rFonts w:asciiTheme="minorHAnsi" w:hAnsiTheme="minorHAnsi"/>
          <w:sz w:val="16"/>
          <w:szCs w:val="16"/>
        </w:rPr>
        <w:t>Conceição Almeida</w:t>
      </w:r>
      <w:r w:rsidR="00DE0ACC">
        <w:rPr>
          <w:rFonts w:asciiTheme="minorHAnsi" w:hAnsiTheme="minorHAnsi"/>
          <w:sz w:val="16"/>
          <w:szCs w:val="16"/>
        </w:rPr>
        <w:t>,</w:t>
      </w:r>
      <w:r w:rsidR="00000F33">
        <w:rPr>
          <w:rFonts w:asciiTheme="minorHAnsi" w:hAnsiTheme="minorHAnsi"/>
          <w:sz w:val="16"/>
          <w:szCs w:val="16"/>
        </w:rPr>
        <w:t xml:space="preserve"> Francisco Marta</w:t>
      </w:r>
      <w:r w:rsidR="00A84074">
        <w:rPr>
          <w:rFonts w:asciiTheme="minorHAnsi" w:hAnsiTheme="minorHAnsi"/>
          <w:b/>
          <w:sz w:val="18"/>
          <w:szCs w:val="18"/>
        </w:rPr>
        <w:t xml:space="preserve"> </w:t>
      </w:r>
      <w:r w:rsidR="00D67823" w:rsidRPr="00950843">
        <w:rPr>
          <w:rFonts w:asciiTheme="minorHAnsi" w:hAnsiTheme="minorHAnsi"/>
          <w:b/>
          <w:color w:val="00B050"/>
          <w:sz w:val="20"/>
          <w:szCs w:val="20"/>
        </w:rPr>
        <w:tab/>
      </w:r>
      <w:r w:rsidR="00D67823">
        <w:rPr>
          <w:rFonts w:asciiTheme="minorHAnsi" w:hAnsiTheme="minorHAnsi"/>
          <w:b/>
          <w:sz w:val="20"/>
          <w:szCs w:val="20"/>
        </w:rPr>
        <w:tab/>
      </w:r>
    </w:p>
    <w:p w:rsidR="001F30C7" w:rsidRDefault="001F30C7" w:rsidP="00846734">
      <w:pPr>
        <w:rPr>
          <w:rFonts w:asciiTheme="minorHAnsi" w:hAnsiTheme="minorHAnsi"/>
          <w:b/>
          <w:sz w:val="20"/>
          <w:szCs w:val="20"/>
        </w:rPr>
      </w:pPr>
    </w:p>
    <w:p w:rsidR="002431AE" w:rsidRPr="00A84074" w:rsidRDefault="002431AE" w:rsidP="002431AE">
      <w:pPr>
        <w:ind w:left="425" w:hanging="425"/>
        <w:rPr>
          <w:rFonts w:asciiTheme="minorHAnsi" w:hAnsiTheme="minorHAnsi"/>
          <w:b/>
          <w:sz w:val="20"/>
          <w:szCs w:val="20"/>
        </w:rPr>
      </w:pPr>
      <w:r w:rsidRPr="00A84074">
        <w:rPr>
          <w:rFonts w:asciiTheme="minorHAnsi" w:hAnsiTheme="minorHAnsi"/>
          <w:b/>
          <w:sz w:val="20"/>
          <w:szCs w:val="20"/>
        </w:rPr>
        <w:t>1</w:t>
      </w:r>
      <w:r w:rsidR="00A84074">
        <w:rPr>
          <w:rFonts w:asciiTheme="minorHAnsi" w:hAnsiTheme="minorHAnsi"/>
          <w:b/>
          <w:sz w:val="20"/>
          <w:szCs w:val="20"/>
        </w:rPr>
        <w:t>8</w:t>
      </w:r>
      <w:r w:rsidR="0018323E" w:rsidRPr="00A84074">
        <w:rPr>
          <w:rFonts w:asciiTheme="minorHAnsi" w:hAnsiTheme="minorHAnsi"/>
          <w:b/>
          <w:sz w:val="20"/>
          <w:szCs w:val="20"/>
        </w:rPr>
        <w:t>.</w:t>
      </w:r>
      <w:r w:rsidR="00334A29">
        <w:rPr>
          <w:rFonts w:asciiTheme="minorHAnsi" w:hAnsiTheme="minorHAnsi"/>
          <w:b/>
          <w:sz w:val="20"/>
          <w:szCs w:val="20"/>
        </w:rPr>
        <w:t>3</w:t>
      </w:r>
      <w:r w:rsidR="00A84074">
        <w:rPr>
          <w:rFonts w:asciiTheme="minorHAnsi" w:hAnsiTheme="minorHAnsi"/>
          <w:b/>
          <w:sz w:val="20"/>
          <w:szCs w:val="20"/>
        </w:rPr>
        <w:t>0</w:t>
      </w:r>
      <w:r w:rsidRPr="00A84074">
        <w:rPr>
          <w:rFonts w:asciiTheme="minorHAnsi" w:hAnsiTheme="minorHAnsi"/>
          <w:b/>
          <w:sz w:val="20"/>
          <w:szCs w:val="20"/>
        </w:rPr>
        <w:t>h</w:t>
      </w:r>
      <w:r w:rsidR="003A3132" w:rsidRPr="00A84074">
        <w:rPr>
          <w:rFonts w:asciiTheme="minorHAnsi" w:hAnsiTheme="minorHAnsi"/>
          <w:b/>
          <w:sz w:val="20"/>
          <w:szCs w:val="20"/>
        </w:rPr>
        <w:t xml:space="preserve"> </w:t>
      </w:r>
      <w:r w:rsidRPr="00A84074">
        <w:rPr>
          <w:rFonts w:asciiTheme="minorHAnsi" w:hAnsiTheme="minorHAnsi"/>
          <w:b/>
          <w:sz w:val="20"/>
          <w:szCs w:val="20"/>
        </w:rPr>
        <w:t>– Fim dos Trabalhos</w:t>
      </w:r>
    </w:p>
    <w:p w:rsidR="00A84074" w:rsidRDefault="007538C3" w:rsidP="00A84074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</w:rPr>
        <mc:AlternateContent>
          <mc:Choice Requires="wps">
            <w:drawing>
              <wp:anchor distT="4294967292" distB="4294967292" distL="114300" distR="114300" simplePos="0" relativeHeight="251665408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88899</wp:posOffset>
                </wp:positionV>
                <wp:extent cx="3924300" cy="0"/>
                <wp:effectExtent l="0" t="38100" r="0" b="38100"/>
                <wp:wrapNone/>
                <wp:docPr id="12" name="Conexão recta unidireccion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5" o:spid="_x0000_s1026" type="#_x0000_t32" style="position:absolute;margin-left:185.55pt;margin-top:7pt;width:309pt;height:0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" strokecolor="#92d050" strokeweight="6pt"/>
            </w:pict>
          </mc:Fallback>
        </mc:AlternateContent>
      </w:r>
    </w:p>
    <w:p w:rsidR="005136D2" w:rsidRDefault="007538C3" w:rsidP="001F30C7">
      <w:pPr>
        <w:spacing w:line="216" w:lineRule="auto"/>
        <w:rPr>
          <w:rFonts w:asciiTheme="minorHAnsi" w:hAnsiTheme="minorHAnsi"/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294967292" distB="4294967292" distL="114300" distR="114300" simplePos="0" relativeHeight="251667456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-78741</wp:posOffset>
                </wp:positionV>
                <wp:extent cx="3924300" cy="0"/>
                <wp:effectExtent l="0" t="38100" r="0" b="38100"/>
                <wp:wrapNone/>
                <wp:docPr id="14" name="Conexão recta unidireccion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" o:spid="_x0000_s1026" type="#_x0000_t32" style="position:absolute;margin-left:191.9pt;margin-top:-6.2pt;width:309pt;height:0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" strokecolor="#92d050" strokeweight="6pt"/>
            </w:pict>
          </mc:Fallback>
        </mc:AlternateContent>
      </w:r>
    </w:p>
    <w:p w:rsidR="002431AE" w:rsidRDefault="00D67823" w:rsidP="001F30C7">
      <w:pPr>
        <w:spacing w:line="216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29</w:t>
      </w:r>
      <w:r w:rsidR="002431AE" w:rsidRPr="00394BC9">
        <w:rPr>
          <w:rFonts w:asciiTheme="minorHAnsi" w:hAnsiTheme="minorHAnsi"/>
          <w:b/>
          <w:sz w:val="20"/>
          <w:szCs w:val="20"/>
        </w:rPr>
        <w:t xml:space="preserve"> </w:t>
      </w:r>
      <w:proofErr w:type="gramStart"/>
      <w:r w:rsidR="002431AE" w:rsidRPr="00394BC9">
        <w:rPr>
          <w:rFonts w:asciiTheme="minorHAnsi" w:hAnsiTheme="minorHAnsi"/>
          <w:b/>
          <w:sz w:val="20"/>
          <w:szCs w:val="20"/>
        </w:rPr>
        <w:t>de</w:t>
      </w:r>
      <w:proofErr w:type="gramEnd"/>
      <w:r w:rsidR="002431AE" w:rsidRPr="00394BC9">
        <w:rPr>
          <w:rFonts w:asciiTheme="minorHAnsi" w:hAnsiTheme="minorHAnsi"/>
          <w:b/>
          <w:sz w:val="20"/>
          <w:szCs w:val="20"/>
        </w:rPr>
        <w:t xml:space="preserve"> </w:t>
      </w:r>
      <w:r w:rsidR="001A7887">
        <w:rPr>
          <w:rFonts w:asciiTheme="minorHAnsi" w:hAnsiTheme="minorHAnsi"/>
          <w:b/>
          <w:sz w:val="20"/>
          <w:szCs w:val="20"/>
        </w:rPr>
        <w:t>novembro</w:t>
      </w:r>
    </w:p>
    <w:p w:rsidR="00846734" w:rsidRPr="00394BC9" w:rsidRDefault="00846734" w:rsidP="001F30C7">
      <w:pPr>
        <w:spacing w:line="216" w:lineRule="auto"/>
        <w:rPr>
          <w:rFonts w:asciiTheme="minorHAnsi" w:hAnsiTheme="minorHAnsi"/>
          <w:b/>
          <w:sz w:val="20"/>
          <w:szCs w:val="20"/>
        </w:rPr>
      </w:pPr>
    </w:p>
    <w:p w:rsidR="003825C1" w:rsidRPr="00394BC9" w:rsidRDefault="002431AE" w:rsidP="001F30C7">
      <w:pPr>
        <w:spacing w:line="216" w:lineRule="auto"/>
        <w:rPr>
          <w:rFonts w:asciiTheme="minorHAnsi" w:hAnsiTheme="minorHAnsi"/>
          <w:b/>
          <w:sz w:val="20"/>
          <w:szCs w:val="20"/>
        </w:rPr>
      </w:pPr>
      <w:r w:rsidRPr="00394BC9">
        <w:rPr>
          <w:rFonts w:asciiTheme="minorHAnsi" w:hAnsiTheme="minorHAnsi"/>
          <w:b/>
          <w:sz w:val="20"/>
          <w:szCs w:val="20"/>
        </w:rPr>
        <w:t>9</w:t>
      </w:r>
      <w:r w:rsidR="003A53B5" w:rsidRPr="00394BC9">
        <w:rPr>
          <w:rFonts w:asciiTheme="minorHAnsi" w:hAnsiTheme="minorHAnsi"/>
          <w:b/>
          <w:sz w:val="20"/>
          <w:szCs w:val="20"/>
        </w:rPr>
        <w:t>.</w:t>
      </w:r>
      <w:r w:rsidR="009F7C97">
        <w:rPr>
          <w:rFonts w:asciiTheme="minorHAnsi" w:hAnsiTheme="minorHAnsi"/>
          <w:b/>
          <w:sz w:val="20"/>
          <w:szCs w:val="20"/>
        </w:rPr>
        <w:t>0</w:t>
      </w:r>
      <w:r w:rsidR="003A53B5" w:rsidRPr="00394BC9">
        <w:rPr>
          <w:rFonts w:asciiTheme="minorHAnsi" w:hAnsiTheme="minorHAnsi"/>
          <w:b/>
          <w:sz w:val="20"/>
          <w:szCs w:val="20"/>
        </w:rPr>
        <w:t>0</w:t>
      </w:r>
      <w:r w:rsidRPr="00394BC9">
        <w:rPr>
          <w:rFonts w:asciiTheme="minorHAnsi" w:hAnsiTheme="minorHAnsi"/>
          <w:b/>
          <w:sz w:val="20"/>
          <w:szCs w:val="20"/>
        </w:rPr>
        <w:t xml:space="preserve">h </w:t>
      </w:r>
      <w:r w:rsidR="00821DFA" w:rsidRPr="00394BC9">
        <w:rPr>
          <w:rFonts w:asciiTheme="minorHAnsi" w:hAnsiTheme="minorHAnsi"/>
          <w:b/>
          <w:sz w:val="20"/>
          <w:szCs w:val="20"/>
        </w:rPr>
        <w:t>-</w:t>
      </w:r>
      <w:r w:rsidR="00DA4D5A" w:rsidRPr="00394BC9">
        <w:rPr>
          <w:rFonts w:asciiTheme="minorHAnsi" w:hAnsiTheme="minorHAnsi"/>
          <w:b/>
          <w:sz w:val="20"/>
          <w:szCs w:val="20"/>
        </w:rPr>
        <w:t xml:space="preserve"> </w:t>
      </w:r>
      <w:r w:rsidR="00C00AE2">
        <w:rPr>
          <w:rFonts w:asciiTheme="minorHAnsi" w:hAnsiTheme="minorHAnsi"/>
          <w:b/>
          <w:sz w:val="20"/>
          <w:szCs w:val="20"/>
        </w:rPr>
        <w:t>Conferência</w:t>
      </w:r>
    </w:p>
    <w:p w:rsidR="009C1E5E" w:rsidRPr="00D67823" w:rsidRDefault="0018323E" w:rsidP="00CB3803">
      <w:pPr>
        <w:ind w:left="567"/>
        <w:rPr>
          <w:rFonts w:asciiTheme="minorHAnsi" w:hAnsiTheme="minorHAnsi"/>
          <w:b/>
          <w:sz w:val="20"/>
          <w:szCs w:val="20"/>
        </w:rPr>
      </w:pPr>
      <w:r w:rsidRPr="007238A6">
        <w:rPr>
          <w:rFonts w:asciiTheme="minorHAnsi" w:hAnsiTheme="minorHAnsi"/>
          <w:sz w:val="20"/>
          <w:szCs w:val="20"/>
        </w:rPr>
        <w:t xml:space="preserve"> </w:t>
      </w:r>
      <w:r w:rsidR="00214AA8">
        <w:rPr>
          <w:rFonts w:asciiTheme="minorHAnsi" w:hAnsiTheme="minorHAnsi"/>
          <w:sz w:val="20"/>
          <w:szCs w:val="20"/>
        </w:rPr>
        <w:t xml:space="preserve">   </w:t>
      </w:r>
      <w:r w:rsidR="00D67823" w:rsidRPr="00D67823">
        <w:rPr>
          <w:rFonts w:asciiTheme="minorHAnsi" w:hAnsiTheme="minorHAnsi"/>
          <w:b/>
          <w:sz w:val="20"/>
          <w:szCs w:val="20"/>
        </w:rPr>
        <w:t xml:space="preserve">Programa Operacional Capital Humano: </w:t>
      </w:r>
      <w:r w:rsidR="005B1427">
        <w:rPr>
          <w:rFonts w:asciiTheme="minorHAnsi" w:hAnsiTheme="minorHAnsi"/>
          <w:b/>
          <w:sz w:val="20"/>
          <w:szCs w:val="20"/>
        </w:rPr>
        <w:t>R</w:t>
      </w:r>
      <w:r w:rsidR="005B1427" w:rsidRPr="00D67823">
        <w:rPr>
          <w:rFonts w:asciiTheme="minorHAnsi" w:hAnsiTheme="minorHAnsi"/>
          <w:b/>
          <w:sz w:val="20"/>
          <w:szCs w:val="20"/>
        </w:rPr>
        <w:t xml:space="preserve">ecursos </w:t>
      </w:r>
      <w:r w:rsidR="00846734">
        <w:rPr>
          <w:rFonts w:asciiTheme="minorHAnsi" w:hAnsiTheme="minorHAnsi"/>
          <w:b/>
          <w:sz w:val="20"/>
          <w:szCs w:val="20"/>
        </w:rPr>
        <w:t>ao S</w:t>
      </w:r>
      <w:r w:rsidR="00D67823" w:rsidRPr="00D67823">
        <w:rPr>
          <w:rFonts w:asciiTheme="minorHAnsi" w:hAnsiTheme="minorHAnsi"/>
          <w:b/>
          <w:sz w:val="20"/>
          <w:szCs w:val="20"/>
        </w:rPr>
        <w:t>erviço da Psicologia e Orientação</w:t>
      </w:r>
    </w:p>
    <w:p w:rsidR="00D67823" w:rsidRDefault="00846734" w:rsidP="00D67823">
      <w:pPr>
        <w:ind w:left="567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214AA8">
        <w:rPr>
          <w:rFonts w:asciiTheme="minorHAnsi" w:hAnsiTheme="minorHAnsi"/>
          <w:sz w:val="20"/>
          <w:szCs w:val="20"/>
        </w:rPr>
        <w:t xml:space="preserve">   </w:t>
      </w:r>
      <w:r w:rsidR="00D67823" w:rsidRPr="00C72F46">
        <w:rPr>
          <w:rFonts w:asciiTheme="minorHAnsi" w:hAnsiTheme="minorHAnsi"/>
          <w:sz w:val="20"/>
          <w:szCs w:val="20"/>
        </w:rPr>
        <w:t>Conferencista</w:t>
      </w:r>
      <w:r w:rsidR="00C10AEB">
        <w:rPr>
          <w:rFonts w:asciiTheme="minorHAnsi" w:hAnsiTheme="minorHAnsi"/>
          <w:b/>
          <w:sz w:val="20"/>
          <w:szCs w:val="20"/>
        </w:rPr>
        <w:t xml:space="preserve">: </w:t>
      </w:r>
      <w:r w:rsidR="00C10AEB" w:rsidRPr="008B3F2B">
        <w:rPr>
          <w:rFonts w:asciiTheme="minorHAnsi" w:hAnsiTheme="minorHAnsi"/>
          <w:sz w:val="20"/>
          <w:szCs w:val="20"/>
        </w:rPr>
        <w:t>Joaquim</w:t>
      </w:r>
      <w:r w:rsidR="006E36C1" w:rsidRPr="008B3F2B">
        <w:rPr>
          <w:rFonts w:asciiTheme="minorHAnsi" w:hAnsiTheme="minorHAnsi"/>
          <w:sz w:val="20"/>
          <w:szCs w:val="20"/>
        </w:rPr>
        <w:t xml:space="preserve"> Bernardo</w:t>
      </w:r>
      <w:r w:rsidR="00E1143A">
        <w:rPr>
          <w:rFonts w:asciiTheme="minorHAnsi" w:hAnsiTheme="minorHAnsi"/>
          <w:sz w:val="20"/>
          <w:szCs w:val="20"/>
        </w:rPr>
        <w:t>,</w:t>
      </w:r>
      <w:r w:rsidR="00000F33">
        <w:rPr>
          <w:rFonts w:asciiTheme="minorHAnsi" w:hAnsiTheme="minorHAnsi"/>
          <w:sz w:val="20"/>
          <w:szCs w:val="20"/>
        </w:rPr>
        <w:t xml:space="preserve"> </w:t>
      </w:r>
      <w:r w:rsidR="00000F33" w:rsidRPr="00526CDD">
        <w:rPr>
          <w:rFonts w:asciiTheme="minorHAnsi" w:hAnsiTheme="minorHAnsi"/>
          <w:sz w:val="16"/>
          <w:szCs w:val="16"/>
        </w:rPr>
        <w:t>Programa Operacional Capital Humano</w:t>
      </w:r>
    </w:p>
    <w:p w:rsidR="002431AE" w:rsidRPr="007238A6" w:rsidRDefault="002431AE" w:rsidP="00D67823">
      <w:pPr>
        <w:ind w:left="425" w:firstLine="1"/>
        <w:rPr>
          <w:rFonts w:asciiTheme="minorHAnsi" w:hAnsiTheme="minorHAnsi"/>
          <w:b/>
          <w:sz w:val="20"/>
          <w:szCs w:val="20"/>
        </w:rPr>
      </w:pPr>
    </w:p>
    <w:p w:rsidR="001F30C7" w:rsidRPr="00A660A5" w:rsidRDefault="001040E0" w:rsidP="00214AA8">
      <w:pPr>
        <w:ind w:left="2126" w:hanging="2127"/>
        <w:rPr>
          <w:rFonts w:asciiTheme="minorHAnsi" w:hAnsiTheme="minorHAnsi"/>
          <w:b/>
          <w:sz w:val="20"/>
          <w:szCs w:val="20"/>
          <w:lang w:val="en-GB"/>
        </w:rPr>
      </w:pPr>
      <w:r w:rsidRPr="00A660A5">
        <w:rPr>
          <w:rFonts w:asciiTheme="minorHAnsi" w:hAnsiTheme="minorHAnsi"/>
          <w:b/>
          <w:sz w:val="20"/>
          <w:szCs w:val="20"/>
          <w:lang w:val="en-GB"/>
        </w:rPr>
        <w:t>9</w:t>
      </w:r>
      <w:r w:rsidR="009607E8" w:rsidRPr="00A660A5">
        <w:rPr>
          <w:rFonts w:asciiTheme="minorHAnsi" w:hAnsiTheme="minorHAnsi"/>
          <w:b/>
          <w:sz w:val="20"/>
          <w:szCs w:val="20"/>
          <w:lang w:val="en-GB"/>
        </w:rPr>
        <w:t>.</w:t>
      </w:r>
      <w:r w:rsidR="00D67823" w:rsidRPr="00A660A5">
        <w:rPr>
          <w:rFonts w:asciiTheme="minorHAnsi" w:hAnsiTheme="minorHAnsi"/>
          <w:b/>
          <w:sz w:val="20"/>
          <w:szCs w:val="20"/>
          <w:lang w:val="en-GB"/>
        </w:rPr>
        <w:t>30</w:t>
      </w:r>
      <w:r w:rsidR="009607E8" w:rsidRPr="00A660A5">
        <w:rPr>
          <w:rFonts w:asciiTheme="minorHAnsi" w:hAnsiTheme="minorHAnsi"/>
          <w:b/>
          <w:sz w:val="20"/>
          <w:szCs w:val="20"/>
          <w:lang w:val="en-GB"/>
        </w:rPr>
        <w:t>h</w:t>
      </w:r>
      <w:r w:rsidR="002431AE" w:rsidRPr="00A660A5">
        <w:rPr>
          <w:rFonts w:asciiTheme="minorHAnsi" w:hAnsiTheme="minorHAnsi"/>
          <w:b/>
          <w:sz w:val="20"/>
          <w:szCs w:val="20"/>
          <w:lang w:val="en-GB"/>
        </w:rPr>
        <w:t xml:space="preserve"> </w:t>
      </w:r>
      <w:r w:rsidR="00D67823" w:rsidRPr="00A660A5">
        <w:rPr>
          <w:rFonts w:asciiTheme="minorHAnsi" w:hAnsiTheme="minorHAnsi"/>
          <w:b/>
          <w:sz w:val="20"/>
          <w:szCs w:val="20"/>
          <w:lang w:val="en-GB"/>
        </w:rPr>
        <w:t>–</w:t>
      </w:r>
      <w:r w:rsidR="0005031B" w:rsidRPr="00A660A5">
        <w:rPr>
          <w:rFonts w:asciiTheme="minorHAnsi" w:hAnsiTheme="minorHAnsi"/>
          <w:b/>
          <w:sz w:val="20"/>
          <w:szCs w:val="20"/>
          <w:lang w:val="en-GB"/>
        </w:rPr>
        <w:t xml:space="preserve"> </w:t>
      </w:r>
      <w:proofErr w:type="spellStart"/>
      <w:r w:rsidR="00C137B3" w:rsidRPr="00A660A5">
        <w:rPr>
          <w:rFonts w:asciiTheme="minorHAnsi" w:hAnsiTheme="minorHAnsi"/>
          <w:b/>
          <w:sz w:val="20"/>
          <w:szCs w:val="20"/>
          <w:lang w:val="en-GB"/>
        </w:rPr>
        <w:t>Conferência</w:t>
      </w:r>
      <w:proofErr w:type="spellEnd"/>
    </w:p>
    <w:p w:rsidR="00D67823" w:rsidRPr="00A660A5" w:rsidRDefault="00214AA8" w:rsidP="00214AA8">
      <w:pPr>
        <w:ind w:left="2126" w:hanging="1560"/>
        <w:rPr>
          <w:rFonts w:asciiTheme="minorHAnsi" w:hAnsiTheme="minorHAnsi"/>
          <w:b/>
          <w:sz w:val="20"/>
          <w:szCs w:val="20"/>
          <w:lang w:val="en-GB"/>
        </w:rPr>
      </w:pPr>
      <w:r>
        <w:rPr>
          <w:rFonts w:asciiTheme="minorHAnsi" w:hAnsiTheme="minorHAnsi"/>
          <w:b/>
          <w:sz w:val="20"/>
          <w:szCs w:val="20"/>
          <w:lang w:val="en-GB"/>
        </w:rPr>
        <w:t xml:space="preserve">    </w:t>
      </w:r>
      <w:r w:rsidR="00D67823" w:rsidRPr="00A660A5">
        <w:rPr>
          <w:rFonts w:asciiTheme="minorHAnsi" w:hAnsiTheme="minorHAnsi"/>
          <w:b/>
          <w:sz w:val="20"/>
          <w:szCs w:val="20"/>
          <w:lang w:val="en-GB"/>
        </w:rPr>
        <w:t>Career Guidance and the Economic Crisis</w:t>
      </w:r>
    </w:p>
    <w:p w:rsidR="00950843" w:rsidRPr="00C72F46" w:rsidRDefault="00214AA8" w:rsidP="00A84074">
      <w:pPr>
        <w:ind w:left="284" w:firstLine="283"/>
        <w:rPr>
          <w:rFonts w:asciiTheme="minorHAnsi" w:hAnsiTheme="minorHAnsi"/>
          <w:b/>
          <w:sz w:val="20"/>
          <w:szCs w:val="20"/>
        </w:rPr>
      </w:pPr>
      <w:r w:rsidRPr="00DE0ACC">
        <w:rPr>
          <w:rFonts w:asciiTheme="minorHAnsi" w:hAnsiTheme="minorHAnsi"/>
          <w:sz w:val="20"/>
          <w:szCs w:val="20"/>
          <w:lang w:val="en-GB"/>
        </w:rPr>
        <w:t xml:space="preserve">    </w:t>
      </w:r>
      <w:r w:rsidR="009F7E95" w:rsidRPr="00C72F46">
        <w:rPr>
          <w:rFonts w:asciiTheme="minorHAnsi" w:hAnsiTheme="minorHAnsi"/>
          <w:sz w:val="20"/>
          <w:szCs w:val="20"/>
        </w:rPr>
        <w:t>Conferencista</w:t>
      </w:r>
      <w:r w:rsidR="000408D0">
        <w:rPr>
          <w:rFonts w:asciiTheme="minorHAnsi" w:hAnsiTheme="minorHAnsi"/>
          <w:b/>
          <w:sz w:val="20"/>
          <w:szCs w:val="20"/>
        </w:rPr>
        <w:t>:</w:t>
      </w:r>
      <w:r w:rsidR="00966015">
        <w:rPr>
          <w:rFonts w:asciiTheme="minorHAnsi" w:hAnsiTheme="minorHAnsi"/>
          <w:b/>
          <w:sz w:val="20"/>
          <w:szCs w:val="20"/>
        </w:rPr>
        <w:t xml:space="preserve"> </w:t>
      </w:r>
      <w:r w:rsidR="000408D0" w:rsidRPr="002B6E5C">
        <w:rPr>
          <w:rFonts w:asciiTheme="minorHAnsi" w:hAnsiTheme="minorHAnsi"/>
          <w:sz w:val="20"/>
          <w:szCs w:val="20"/>
        </w:rPr>
        <w:t>Ronald Sultana</w:t>
      </w:r>
      <w:r w:rsidR="00E1143A">
        <w:rPr>
          <w:rFonts w:asciiTheme="minorHAnsi" w:hAnsiTheme="minorHAnsi"/>
          <w:sz w:val="20"/>
          <w:szCs w:val="20"/>
        </w:rPr>
        <w:t>,</w:t>
      </w:r>
      <w:r w:rsidR="00950843">
        <w:rPr>
          <w:rFonts w:asciiTheme="minorHAnsi" w:hAnsiTheme="minorHAnsi"/>
          <w:sz w:val="20"/>
          <w:szCs w:val="20"/>
        </w:rPr>
        <w:t xml:space="preserve"> </w:t>
      </w:r>
      <w:r w:rsidR="00000F33" w:rsidRPr="00526CDD">
        <w:rPr>
          <w:rFonts w:asciiTheme="minorHAnsi" w:hAnsiTheme="minorHAnsi"/>
          <w:sz w:val="16"/>
          <w:szCs w:val="16"/>
        </w:rPr>
        <w:t>Universidade de Malta</w:t>
      </w:r>
      <w:r w:rsidR="00000F33">
        <w:rPr>
          <w:rFonts w:asciiTheme="minorHAnsi" w:hAnsiTheme="minorHAnsi"/>
          <w:sz w:val="20"/>
          <w:szCs w:val="20"/>
        </w:rPr>
        <w:t xml:space="preserve"> </w:t>
      </w:r>
    </w:p>
    <w:p w:rsidR="00CB3803" w:rsidRDefault="00CB3803" w:rsidP="009F7E95">
      <w:pPr>
        <w:ind w:left="567"/>
        <w:rPr>
          <w:rFonts w:asciiTheme="minorHAnsi" w:hAnsiTheme="minorHAnsi"/>
          <w:sz w:val="20"/>
          <w:szCs w:val="20"/>
        </w:rPr>
      </w:pPr>
    </w:p>
    <w:p w:rsidR="00D67823" w:rsidRPr="00394BC9" w:rsidRDefault="00D67823" w:rsidP="00D67823">
      <w:pPr>
        <w:ind w:left="2127" w:hanging="2127"/>
        <w:rPr>
          <w:rFonts w:asciiTheme="minorHAnsi" w:hAnsiTheme="minorHAnsi"/>
          <w:b/>
          <w:sz w:val="20"/>
          <w:szCs w:val="20"/>
        </w:rPr>
      </w:pPr>
      <w:r w:rsidRPr="00394BC9">
        <w:rPr>
          <w:rFonts w:asciiTheme="minorHAnsi" w:hAnsiTheme="minorHAnsi"/>
          <w:b/>
          <w:sz w:val="20"/>
          <w:szCs w:val="20"/>
        </w:rPr>
        <w:t>1</w:t>
      </w:r>
      <w:r>
        <w:rPr>
          <w:rFonts w:asciiTheme="minorHAnsi" w:hAnsiTheme="minorHAnsi"/>
          <w:b/>
          <w:sz w:val="20"/>
          <w:szCs w:val="20"/>
        </w:rPr>
        <w:t>0</w:t>
      </w:r>
      <w:r w:rsidR="00014874">
        <w:rPr>
          <w:rFonts w:asciiTheme="minorHAnsi" w:hAnsiTheme="minorHAnsi"/>
          <w:b/>
          <w:sz w:val="20"/>
          <w:szCs w:val="20"/>
        </w:rPr>
        <w:t>.</w:t>
      </w:r>
      <w:r w:rsidR="00C64209">
        <w:rPr>
          <w:rFonts w:asciiTheme="minorHAnsi" w:hAnsiTheme="minorHAnsi"/>
          <w:b/>
          <w:sz w:val="20"/>
          <w:szCs w:val="20"/>
        </w:rPr>
        <w:t>15</w:t>
      </w:r>
      <w:r w:rsidRPr="00394BC9">
        <w:rPr>
          <w:rFonts w:asciiTheme="minorHAnsi" w:hAnsiTheme="minorHAnsi"/>
          <w:b/>
          <w:sz w:val="20"/>
          <w:szCs w:val="20"/>
        </w:rPr>
        <w:t xml:space="preserve">h - Simpósio </w:t>
      </w:r>
    </w:p>
    <w:p w:rsidR="00D67823" w:rsidRDefault="00D67823" w:rsidP="00D67823">
      <w:pPr>
        <w:ind w:left="2127" w:hanging="2127"/>
        <w:rPr>
          <w:rFonts w:asciiTheme="minorHAnsi" w:hAnsiTheme="minorHAnsi"/>
          <w:b/>
          <w:sz w:val="20"/>
          <w:szCs w:val="20"/>
        </w:rPr>
      </w:pPr>
      <w:r w:rsidRPr="00394BC9">
        <w:rPr>
          <w:rFonts w:asciiTheme="minorHAnsi" w:hAnsiTheme="minorHAnsi"/>
          <w:b/>
          <w:sz w:val="20"/>
          <w:szCs w:val="20"/>
        </w:rPr>
        <w:t xml:space="preserve">             </w:t>
      </w:r>
      <w:r w:rsidR="00214AA8">
        <w:rPr>
          <w:rFonts w:asciiTheme="minorHAnsi" w:hAnsiTheme="minorHAnsi"/>
          <w:b/>
          <w:sz w:val="20"/>
          <w:szCs w:val="20"/>
        </w:rPr>
        <w:t xml:space="preserve">      </w:t>
      </w:r>
      <w:r>
        <w:rPr>
          <w:rFonts w:asciiTheme="minorHAnsi" w:hAnsiTheme="minorHAnsi"/>
          <w:b/>
          <w:sz w:val="20"/>
          <w:szCs w:val="20"/>
        </w:rPr>
        <w:t>Agenda Europeia para as Competências:</w:t>
      </w:r>
      <w:r w:rsidRPr="00394BC9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 xml:space="preserve">Potenciar talentos, promover a empregabilidade  </w:t>
      </w:r>
    </w:p>
    <w:p w:rsidR="00950843" w:rsidRPr="00000F33" w:rsidRDefault="00BC460C" w:rsidP="00000F33">
      <w:pPr>
        <w:ind w:left="851"/>
        <w:rPr>
          <w:rFonts w:asciiTheme="minorHAnsi" w:hAnsiTheme="minorHAnsi"/>
          <w:sz w:val="20"/>
          <w:szCs w:val="20"/>
          <w:lang w:val="en-US"/>
        </w:rPr>
      </w:pPr>
      <w:r w:rsidRPr="00025792">
        <w:rPr>
          <w:rFonts w:asciiTheme="minorHAnsi" w:hAnsiTheme="minorHAnsi"/>
          <w:b/>
          <w:sz w:val="20"/>
          <w:szCs w:val="20"/>
          <w:lang w:val="en-US"/>
        </w:rPr>
        <w:t>New Skills Agenda for Europe: Guidance policies and practices</w:t>
      </w:r>
      <w:r w:rsidR="00D67823" w:rsidRPr="00025792">
        <w:rPr>
          <w:rFonts w:asciiTheme="minorHAnsi" w:hAnsiTheme="minorHAnsi"/>
          <w:b/>
          <w:sz w:val="20"/>
          <w:szCs w:val="20"/>
          <w:lang w:val="en-US"/>
        </w:rPr>
        <w:t>:</w:t>
      </w:r>
      <w:r w:rsidR="00D67823" w:rsidRPr="00025792">
        <w:rPr>
          <w:rFonts w:asciiTheme="minorHAnsi" w:hAnsiTheme="minorHAnsi"/>
          <w:sz w:val="20"/>
          <w:szCs w:val="20"/>
          <w:lang w:val="en-US"/>
        </w:rPr>
        <w:t xml:space="preserve">  Suzanne </w:t>
      </w:r>
      <w:proofErr w:type="spellStart"/>
      <w:r w:rsidR="00D67823" w:rsidRPr="00025792">
        <w:rPr>
          <w:rFonts w:asciiTheme="minorHAnsi" w:hAnsiTheme="minorHAnsi"/>
          <w:sz w:val="20"/>
          <w:szCs w:val="20"/>
          <w:lang w:val="en-US"/>
        </w:rPr>
        <w:t>Kra</w:t>
      </w:r>
      <w:r w:rsidRPr="00025792">
        <w:rPr>
          <w:rFonts w:asciiTheme="minorHAnsi" w:hAnsiTheme="minorHAnsi"/>
          <w:sz w:val="20"/>
          <w:szCs w:val="20"/>
          <w:lang w:val="en-US"/>
        </w:rPr>
        <w:t>a</w:t>
      </w:r>
      <w:r w:rsidR="00D67823" w:rsidRPr="00025792">
        <w:rPr>
          <w:rFonts w:asciiTheme="minorHAnsi" w:hAnsiTheme="minorHAnsi"/>
          <w:sz w:val="20"/>
          <w:szCs w:val="20"/>
          <w:lang w:val="en-US"/>
        </w:rPr>
        <w:t>tz</w:t>
      </w:r>
      <w:proofErr w:type="spellEnd"/>
      <w:r w:rsidR="00E1143A">
        <w:rPr>
          <w:rFonts w:asciiTheme="minorHAnsi" w:hAnsiTheme="minorHAnsi"/>
          <w:sz w:val="20"/>
          <w:szCs w:val="20"/>
          <w:lang w:val="en-US"/>
        </w:rPr>
        <w:t>,</w:t>
      </w:r>
      <w:r w:rsidR="00950843" w:rsidRPr="00025792">
        <w:rPr>
          <w:rFonts w:asciiTheme="minorHAnsi" w:hAnsiTheme="minorHAnsi"/>
          <w:color w:val="00B050"/>
          <w:sz w:val="20"/>
          <w:szCs w:val="20"/>
          <w:lang w:val="en-US"/>
        </w:rPr>
        <w:t xml:space="preserve"> </w:t>
      </w:r>
      <w:proofErr w:type="spellStart"/>
      <w:r w:rsidR="00000F33" w:rsidRPr="00A660A5">
        <w:rPr>
          <w:rFonts w:asciiTheme="minorHAnsi" w:hAnsiTheme="minorHAnsi"/>
          <w:sz w:val="14"/>
          <w:szCs w:val="14"/>
          <w:lang w:val="en-GB"/>
        </w:rPr>
        <w:t>Parlamento</w:t>
      </w:r>
      <w:proofErr w:type="spellEnd"/>
      <w:r w:rsidR="00000F33" w:rsidRPr="00A660A5">
        <w:rPr>
          <w:rFonts w:asciiTheme="minorHAnsi" w:hAnsiTheme="minorHAnsi"/>
          <w:sz w:val="14"/>
          <w:szCs w:val="14"/>
          <w:lang w:val="en-GB"/>
        </w:rPr>
        <w:t xml:space="preserve"> </w:t>
      </w:r>
      <w:proofErr w:type="spellStart"/>
      <w:r w:rsidR="00000F33" w:rsidRPr="00A660A5">
        <w:rPr>
          <w:rFonts w:asciiTheme="minorHAnsi" w:hAnsiTheme="minorHAnsi"/>
          <w:sz w:val="14"/>
          <w:szCs w:val="14"/>
          <w:lang w:val="en-GB"/>
        </w:rPr>
        <w:t>Europeu</w:t>
      </w:r>
      <w:proofErr w:type="spellEnd"/>
      <w:r w:rsidR="00000F33" w:rsidRPr="00000F33">
        <w:rPr>
          <w:rFonts w:asciiTheme="minorHAnsi" w:hAnsiTheme="minorHAnsi"/>
          <w:sz w:val="20"/>
          <w:szCs w:val="20"/>
          <w:lang w:val="en-US"/>
        </w:rPr>
        <w:t xml:space="preserve"> </w:t>
      </w:r>
    </w:p>
    <w:p w:rsidR="00D67823" w:rsidRPr="00526CDD" w:rsidRDefault="00D67823" w:rsidP="00000F33">
      <w:pPr>
        <w:ind w:left="851"/>
        <w:rPr>
          <w:rFonts w:asciiTheme="minorHAnsi" w:hAnsiTheme="minorHAnsi"/>
          <w:sz w:val="16"/>
          <w:szCs w:val="16"/>
        </w:rPr>
      </w:pPr>
      <w:r w:rsidRPr="00D67823">
        <w:rPr>
          <w:rFonts w:asciiTheme="minorHAnsi" w:hAnsiTheme="minorHAnsi"/>
          <w:b/>
          <w:sz w:val="20"/>
          <w:szCs w:val="20"/>
        </w:rPr>
        <w:t>Quadro Europeu de Qualificações: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D67823">
        <w:rPr>
          <w:rFonts w:asciiTheme="minorHAnsi" w:hAnsiTheme="minorHAnsi"/>
          <w:sz w:val="20"/>
          <w:szCs w:val="20"/>
        </w:rPr>
        <w:t>Ana Cláudia Valente</w:t>
      </w:r>
      <w:r w:rsidR="00E1143A">
        <w:rPr>
          <w:rFonts w:asciiTheme="minorHAnsi" w:hAnsiTheme="minorHAnsi"/>
          <w:sz w:val="20"/>
          <w:szCs w:val="20"/>
        </w:rPr>
        <w:t>,</w:t>
      </w:r>
      <w:r w:rsidR="00000F33">
        <w:rPr>
          <w:rFonts w:asciiTheme="minorHAnsi" w:hAnsiTheme="minorHAnsi"/>
          <w:sz w:val="20"/>
          <w:szCs w:val="20"/>
        </w:rPr>
        <w:t xml:space="preserve"> </w:t>
      </w:r>
      <w:r w:rsidR="00A56E46" w:rsidRPr="00A56E46">
        <w:rPr>
          <w:rFonts w:asciiTheme="minorHAnsi" w:hAnsiTheme="minorHAnsi"/>
          <w:sz w:val="14"/>
          <w:szCs w:val="14"/>
        </w:rPr>
        <w:t>Agência Nacional para a Qualificação e Ensino</w:t>
      </w:r>
      <w:r w:rsidR="00A56E46">
        <w:rPr>
          <w:rFonts w:asciiTheme="minorHAnsi" w:hAnsiTheme="minorHAnsi"/>
          <w:sz w:val="16"/>
          <w:szCs w:val="16"/>
        </w:rPr>
        <w:t xml:space="preserve"> </w:t>
      </w:r>
      <w:r w:rsidR="00A56E46" w:rsidRPr="00A56E46">
        <w:rPr>
          <w:rFonts w:asciiTheme="minorHAnsi" w:hAnsiTheme="minorHAnsi"/>
          <w:sz w:val="14"/>
          <w:szCs w:val="14"/>
        </w:rPr>
        <w:t>Profissional</w:t>
      </w:r>
    </w:p>
    <w:p w:rsidR="00D67823" w:rsidRPr="006E36C1" w:rsidRDefault="00D67823" w:rsidP="00000F33">
      <w:pPr>
        <w:spacing w:line="216" w:lineRule="auto"/>
        <w:ind w:left="851"/>
        <w:rPr>
          <w:rFonts w:asciiTheme="minorHAnsi" w:hAnsiTheme="minorHAnsi"/>
          <w:sz w:val="20"/>
          <w:szCs w:val="20"/>
        </w:rPr>
      </w:pPr>
      <w:proofErr w:type="spellStart"/>
      <w:r w:rsidRPr="00D67823">
        <w:rPr>
          <w:rFonts w:asciiTheme="minorHAnsi" w:hAnsiTheme="minorHAnsi"/>
          <w:b/>
          <w:sz w:val="20"/>
          <w:szCs w:val="20"/>
        </w:rPr>
        <w:t>Europass</w:t>
      </w:r>
      <w:proofErr w:type="spellEnd"/>
      <w:r w:rsidRPr="00D67823">
        <w:rPr>
          <w:rFonts w:asciiTheme="minorHAnsi" w:hAnsiTheme="minorHAnsi"/>
          <w:b/>
          <w:sz w:val="20"/>
          <w:szCs w:val="20"/>
        </w:rPr>
        <w:t xml:space="preserve"> na </w:t>
      </w:r>
      <w:r w:rsidR="00526CDD">
        <w:rPr>
          <w:rFonts w:asciiTheme="minorHAnsi" w:hAnsiTheme="minorHAnsi"/>
          <w:b/>
          <w:sz w:val="20"/>
          <w:szCs w:val="20"/>
        </w:rPr>
        <w:t>P</w:t>
      </w:r>
      <w:r w:rsidRPr="00D67823">
        <w:rPr>
          <w:rFonts w:asciiTheme="minorHAnsi" w:hAnsiTheme="minorHAnsi"/>
          <w:b/>
          <w:sz w:val="20"/>
          <w:szCs w:val="20"/>
        </w:rPr>
        <w:t xml:space="preserve">romoção da </w:t>
      </w:r>
      <w:r w:rsidR="00526CDD">
        <w:rPr>
          <w:rFonts w:asciiTheme="minorHAnsi" w:hAnsiTheme="minorHAnsi"/>
          <w:b/>
          <w:sz w:val="20"/>
          <w:szCs w:val="20"/>
        </w:rPr>
        <w:t>M</w:t>
      </w:r>
      <w:r w:rsidRPr="00D67823">
        <w:rPr>
          <w:rFonts w:asciiTheme="minorHAnsi" w:hAnsiTheme="minorHAnsi"/>
          <w:b/>
          <w:sz w:val="20"/>
          <w:szCs w:val="20"/>
        </w:rPr>
        <w:t>obilidade</w:t>
      </w:r>
      <w:r w:rsidR="006F3A04">
        <w:rPr>
          <w:rFonts w:asciiTheme="minorHAnsi" w:hAnsiTheme="minorHAnsi"/>
          <w:b/>
          <w:sz w:val="20"/>
          <w:szCs w:val="20"/>
        </w:rPr>
        <w:t xml:space="preserve">: </w:t>
      </w:r>
      <w:r w:rsidR="006F3A04" w:rsidRPr="006F3A04">
        <w:rPr>
          <w:rFonts w:asciiTheme="minorHAnsi" w:hAnsiTheme="minorHAnsi"/>
          <w:sz w:val="20"/>
          <w:szCs w:val="20"/>
        </w:rPr>
        <w:t>Catarina Oliveira</w:t>
      </w:r>
      <w:r w:rsidR="00E1143A">
        <w:rPr>
          <w:rFonts w:asciiTheme="minorHAnsi" w:hAnsiTheme="minorHAnsi"/>
          <w:sz w:val="20"/>
          <w:szCs w:val="20"/>
        </w:rPr>
        <w:t>,</w:t>
      </w:r>
      <w:r w:rsidR="006E36C1" w:rsidRPr="006E36C1">
        <w:rPr>
          <w:rFonts w:asciiTheme="minorHAnsi" w:hAnsiTheme="minorHAnsi"/>
          <w:sz w:val="20"/>
          <w:szCs w:val="20"/>
        </w:rPr>
        <w:t xml:space="preserve"> </w:t>
      </w:r>
      <w:r w:rsidR="00000F33" w:rsidRPr="00A56E46">
        <w:rPr>
          <w:rFonts w:asciiTheme="minorHAnsi" w:hAnsiTheme="minorHAnsi"/>
          <w:sz w:val="14"/>
          <w:szCs w:val="14"/>
        </w:rPr>
        <w:t>Agência Erasmus +</w:t>
      </w:r>
    </w:p>
    <w:p w:rsidR="00C64209" w:rsidRPr="00014874" w:rsidRDefault="00D67823" w:rsidP="00014874">
      <w:pPr>
        <w:spacing w:line="216" w:lineRule="auto"/>
        <w:ind w:left="284"/>
        <w:rPr>
          <w:rFonts w:asciiTheme="minorHAnsi" w:hAnsiTheme="minorHAnsi"/>
          <w:sz w:val="20"/>
          <w:szCs w:val="20"/>
        </w:rPr>
      </w:pPr>
      <w:r w:rsidRPr="006E36C1">
        <w:rPr>
          <w:rFonts w:asciiTheme="minorHAnsi" w:hAnsiTheme="minorHAnsi"/>
          <w:sz w:val="20"/>
          <w:szCs w:val="20"/>
        </w:rPr>
        <w:t xml:space="preserve">         </w:t>
      </w:r>
    </w:p>
    <w:p w:rsidR="00DA22D4" w:rsidRDefault="00C64209" w:rsidP="00214AA8">
      <w:pPr>
        <w:ind w:left="2410" w:hanging="2410"/>
        <w:rPr>
          <w:rFonts w:asciiTheme="minorHAnsi" w:hAnsiTheme="minorHAnsi"/>
          <w:b/>
          <w:sz w:val="20"/>
          <w:szCs w:val="20"/>
        </w:rPr>
      </w:pPr>
      <w:r w:rsidRPr="00C72F46">
        <w:rPr>
          <w:rFonts w:asciiTheme="minorHAnsi" w:hAnsiTheme="minorHAnsi"/>
          <w:b/>
          <w:sz w:val="20"/>
          <w:szCs w:val="20"/>
        </w:rPr>
        <w:t>1</w:t>
      </w:r>
      <w:r>
        <w:rPr>
          <w:rFonts w:asciiTheme="minorHAnsi" w:hAnsiTheme="minorHAnsi"/>
          <w:b/>
          <w:sz w:val="20"/>
          <w:szCs w:val="20"/>
        </w:rPr>
        <w:t>1</w:t>
      </w:r>
      <w:r w:rsidRPr="00C72F46">
        <w:rPr>
          <w:rFonts w:asciiTheme="minorHAnsi" w:hAnsiTheme="minorHAnsi"/>
          <w:b/>
          <w:sz w:val="20"/>
          <w:szCs w:val="20"/>
        </w:rPr>
        <w:t>.</w:t>
      </w:r>
      <w:r>
        <w:rPr>
          <w:rFonts w:asciiTheme="minorHAnsi" w:hAnsiTheme="minorHAnsi"/>
          <w:b/>
          <w:sz w:val="20"/>
          <w:szCs w:val="20"/>
        </w:rPr>
        <w:t>15</w:t>
      </w:r>
      <w:r w:rsidRPr="00C72F46">
        <w:rPr>
          <w:rFonts w:asciiTheme="minorHAnsi" w:hAnsiTheme="minorHAnsi"/>
          <w:b/>
          <w:sz w:val="20"/>
          <w:szCs w:val="20"/>
        </w:rPr>
        <w:t xml:space="preserve">h </w:t>
      </w:r>
      <w:r>
        <w:rPr>
          <w:rFonts w:asciiTheme="minorHAnsi" w:hAnsiTheme="minorHAnsi"/>
          <w:b/>
          <w:sz w:val="20"/>
          <w:szCs w:val="20"/>
        </w:rPr>
        <w:t>–</w:t>
      </w:r>
      <w:r w:rsidRPr="008A26B1">
        <w:rPr>
          <w:rFonts w:asciiTheme="minorHAnsi" w:hAnsiTheme="minorHAnsi"/>
          <w:b/>
          <w:sz w:val="20"/>
          <w:szCs w:val="20"/>
        </w:rPr>
        <w:t xml:space="preserve"> </w:t>
      </w:r>
      <w:r w:rsidR="00DA22D4">
        <w:rPr>
          <w:rFonts w:asciiTheme="minorHAnsi" w:hAnsiTheme="minorHAnsi"/>
          <w:b/>
          <w:sz w:val="20"/>
          <w:szCs w:val="20"/>
        </w:rPr>
        <w:t xml:space="preserve">Conferência </w:t>
      </w:r>
    </w:p>
    <w:p w:rsidR="00DA22D4" w:rsidRDefault="00214AA8" w:rsidP="00214AA8">
      <w:pPr>
        <w:ind w:left="2410" w:hanging="1701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    </w:t>
      </w:r>
      <w:r w:rsidR="00DA22D4">
        <w:rPr>
          <w:rFonts w:asciiTheme="minorHAnsi" w:hAnsiTheme="minorHAnsi"/>
          <w:b/>
          <w:sz w:val="20"/>
          <w:szCs w:val="20"/>
        </w:rPr>
        <w:t>Psicologia Escolar: Questões Éticas e Deontológicas do seu Exercício</w:t>
      </w:r>
    </w:p>
    <w:p w:rsidR="00DA22D4" w:rsidRPr="00C72F46" w:rsidRDefault="00214AA8" w:rsidP="00A84074">
      <w:pPr>
        <w:ind w:left="284" w:firstLine="425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</w:t>
      </w:r>
      <w:r w:rsidR="00DA22D4" w:rsidRPr="00C72F46">
        <w:rPr>
          <w:rFonts w:asciiTheme="minorHAnsi" w:hAnsiTheme="minorHAnsi"/>
          <w:sz w:val="20"/>
          <w:szCs w:val="20"/>
        </w:rPr>
        <w:t>Conferencista</w:t>
      </w:r>
      <w:r w:rsidR="00DA22D4" w:rsidRPr="00C72F46">
        <w:rPr>
          <w:rFonts w:asciiTheme="minorHAnsi" w:hAnsiTheme="minorHAnsi"/>
          <w:b/>
          <w:sz w:val="20"/>
          <w:szCs w:val="20"/>
        </w:rPr>
        <w:t xml:space="preserve">: </w:t>
      </w:r>
      <w:r w:rsidR="00DA22D4">
        <w:rPr>
          <w:rFonts w:asciiTheme="minorHAnsi" w:hAnsiTheme="minorHAnsi"/>
          <w:sz w:val="20"/>
          <w:szCs w:val="20"/>
        </w:rPr>
        <w:t xml:space="preserve">Miguel </w:t>
      </w:r>
      <w:proofErr w:type="spellStart"/>
      <w:r w:rsidR="00DA22D4">
        <w:rPr>
          <w:rFonts w:asciiTheme="minorHAnsi" w:hAnsiTheme="minorHAnsi"/>
          <w:sz w:val="20"/>
          <w:szCs w:val="20"/>
        </w:rPr>
        <w:t>Ricou</w:t>
      </w:r>
      <w:proofErr w:type="spellEnd"/>
      <w:r w:rsidR="00E1143A">
        <w:rPr>
          <w:rFonts w:asciiTheme="minorHAnsi" w:hAnsiTheme="minorHAnsi"/>
          <w:sz w:val="20"/>
          <w:szCs w:val="20"/>
        </w:rPr>
        <w:t>,</w:t>
      </w:r>
      <w:r w:rsidR="00DA22D4">
        <w:rPr>
          <w:rFonts w:asciiTheme="minorHAnsi" w:hAnsiTheme="minorHAnsi"/>
          <w:sz w:val="20"/>
          <w:szCs w:val="20"/>
        </w:rPr>
        <w:t xml:space="preserve"> </w:t>
      </w:r>
      <w:r w:rsidR="00A56E46">
        <w:rPr>
          <w:rFonts w:asciiTheme="minorHAnsi" w:hAnsiTheme="minorHAnsi"/>
          <w:sz w:val="16"/>
          <w:szCs w:val="16"/>
        </w:rPr>
        <w:t>Faculdade de Medicina da Universidade do Porto</w:t>
      </w:r>
    </w:p>
    <w:p w:rsidR="00DA22D4" w:rsidRDefault="00DA22D4" w:rsidP="00C64209">
      <w:pPr>
        <w:spacing w:line="192" w:lineRule="auto"/>
        <w:ind w:left="2410" w:hanging="2410"/>
        <w:rPr>
          <w:rFonts w:asciiTheme="minorHAnsi" w:hAnsiTheme="minorHAnsi"/>
          <w:b/>
          <w:sz w:val="20"/>
          <w:szCs w:val="20"/>
        </w:rPr>
      </w:pPr>
    </w:p>
    <w:p w:rsidR="008A26B1" w:rsidRDefault="00DE32F1" w:rsidP="00214AA8">
      <w:pPr>
        <w:ind w:left="2410" w:hanging="2410"/>
        <w:rPr>
          <w:rFonts w:asciiTheme="minorHAnsi" w:hAnsiTheme="minorHAnsi"/>
          <w:b/>
          <w:sz w:val="20"/>
          <w:szCs w:val="20"/>
        </w:rPr>
      </w:pPr>
      <w:r w:rsidRPr="00C72F46">
        <w:rPr>
          <w:rFonts w:asciiTheme="minorHAnsi" w:hAnsiTheme="minorHAnsi"/>
          <w:b/>
          <w:sz w:val="20"/>
          <w:szCs w:val="20"/>
        </w:rPr>
        <w:t>1</w:t>
      </w:r>
      <w:r w:rsidR="00D67823">
        <w:rPr>
          <w:rFonts w:asciiTheme="minorHAnsi" w:hAnsiTheme="minorHAnsi"/>
          <w:b/>
          <w:sz w:val="20"/>
          <w:szCs w:val="20"/>
        </w:rPr>
        <w:t>1</w:t>
      </w:r>
      <w:r w:rsidRPr="00C72F46">
        <w:rPr>
          <w:rFonts w:asciiTheme="minorHAnsi" w:hAnsiTheme="minorHAnsi"/>
          <w:b/>
          <w:sz w:val="20"/>
          <w:szCs w:val="20"/>
        </w:rPr>
        <w:t>.</w:t>
      </w:r>
      <w:r w:rsidR="00C64209">
        <w:rPr>
          <w:rFonts w:asciiTheme="minorHAnsi" w:hAnsiTheme="minorHAnsi"/>
          <w:b/>
          <w:sz w:val="20"/>
          <w:szCs w:val="20"/>
        </w:rPr>
        <w:t>45</w:t>
      </w:r>
      <w:r w:rsidRPr="00C72F46">
        <w:rPr>
          <w:rFonts w:asciiTheme="minorHAnsi" w:hAnsiTheme="minorHAnsi"/>
          <w:b/>
          <w:sz w:val="20"/>
          <w:szCs w:val="20"/>
        </w:rPr>
        <w:t xml:space="preserve">h </w:t>
      </w:r>
      <w:r>
        <w:rPr>
          <w:rFonts w:asciiTheme="minorHAnsi" w:hAnsiTheme="minorHAnsi"/>
          <w:b/>
          <w:sz w:val="20"/>
          <w:szCs w:val="20"/>
        </w:rPr>
        <w:t>–</w:t>
      </w:r>
      <w:r w:rsidR="008A26B1" w:rsidRPr="008A26B1">
        <w:rPr>
          <w:rFonts w:asciiTheme="minorHAnsi" w:hAnsiTheme="minorHAnsi"/>
          <w:b/>
          <w:sz w:val="20"/>
          <w:szCs w:val="20"/>
        </w:rPr>
        <w:t xml:space="preserve"> </w:t>
      </w:r>
      <w:r w:rsidR="008A26B1" w:rsidRPr="00394BC9">
        <w:rPr>
          <w:rFonts w:asciiTheme="minorHAnsi" w:hAnsiTheme="minorHAnsi"/>
          <w:b/>
          <w:sz w:val="20"/>
          <w:szCs w:val="20"/>
        </w:rPr>
        <w:t>Conferência</w:t>
      </w:r>
    </w:p>
    <w:p w:rsidR="00DE32F1" w:rsidRPr="00AF2F5E" w:rsidRDefault="00214AA8" w:rsidP="00214AA8">
      <w:pPr>
        <w:ind w:left="2410" w:hanging="1843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       </w:t>
      </w:r>
      <w:r w:rsidR="00DE32F1">
        <w:rPr>
          <w:rFonts w:asciiTheme="minorHAnsi" w:hAnsiTheme="minorHAnsi"/>
          <w:b/>
          <w:sz w:val="20"/>
          <w:szCs w:val="20"/>
        </w:rPr>
        <w:t xml:space="preserve">Dificuldades Específicas de Aprendizagem </w:t>
      </w:r>
    </w:p>
    <w:p w:rsidR="00DE32F1" w:rsidRDefault="00214AA8" w:rsidP="00014874">
      <w:pPr>
        <w:ind w:left="709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</w:t>
      </w:r>
      <w:r w:rsidR="008A26B1" w:rsidRPr="00C72F46">
        <w:rPr>
          <w:rFonts w:asciiTheme="minorHAnsi" w:hAnsiTheme="minorHAnsi"/>
          <w:sz w:val="20"/>
          <w:szCs w:val="20"/>
        </w:rPr>
        <w:t>Conferencista</w:t>
      </w:r>
      <w:r w:rsidR="008A26B1">
        <w:rPr>
          <w:rFonts w:asciiTheme="minorHAnsi" w:hAnsiTheme="minorHAnsi"/>
          <w:b/>
          <w:sz w:val="20"/>
          <w:szCs w:val="20"/>
        </w:rPr>
        <w:t xml:space="preserve">: </w:t>
      </w:r>
      <w:r w:rsidR="00DE32F1">
        <w:rPr>
          <w:rFonts w:asciiTheme="minorHAnsi" w:hAnsiTheme="minorHAnsi"/>
          <w:sz w:val="20"/>
          <w:szCs w:val="20"/>
        </w:rPr>
        <w:t>João Lopes</w:t>
      </w:r>
      <w:r w:rsidR="00E1143A">
        <w:rPr>
          <w:rFonts w:asciiTheme="minorHAnsi" w:hAnsiTheme="minorHAnsi"/>
          <w:sz w:val="20"/>
          <w:szCs w:val="20"/>
        </w:rPr>
        <w:t>,</w:t>
      </w:r>
      <w:r w:rsidR="00526CDD">
        <w:rPr>
          <w:rFonts w:asciiTheme="minorHAnsi" w:hAnsiTheme="minorHAnsi"/>
          <w:sz w:val="20"/>
          <w:szCs w:val="20"/>
        </w:rPr>
        <w:t xml:space="preserve"> </w:t>
      </w:r>
      <w:r w:rsidR="00295B64">
        <w:rPr>
          <w:rFonts w:asciiTheme="minorHAnsi" w:hAnsiTheme="minorHAnsi"/>
          <w:sz w:val="16"/>
          <w:szCs w:val="16"/>
        </w:rPr>
        <w:t>Escola de Psicologia da Universidade do Minho</w:t>
      </w:r>
    </w:p>
    <w:p w:rsidR="00014874" w:rsidRDefault="00014874" w:rsidP="00014874">
      <w:pPr>
        <w:ind w:left="709"/>
        <w:rPr>
          <w:rFonts w:asciiTheme="minorHAnsi" w:hAnsiTheme="minorHAnsi"/>
          <w:sz w:val="20"/>
          <w:szCs w:val="20"/>
        </w:rPr>
      </w:pPr>
    </w:p>
    <w:p w:rsidR="00113A52" w:rsidRDefault="00DA4D5A" w:rsidP="00394BC9">
      <w:pPr>
        <w:rPr>
          <w:rFonts w:asciiTheme="minorHAnsi" w:hAnsiTheme="minorHAnsi"/>
          <w:b/>
          <w:sz w:val="20"/>
          <w:szCs w:val="20"/>
        </w:rPr>
      </w:pPr>
      <w:r w:rsidRPr="00394BC9">
        <w:rPr>
          <w:rFonts w:asciiTheme="minorHAnsi" w:hAnsiTheme="minorHAnsi"/>
          <w:b/>
          <w:sz w:val="20"/>
          <w:szCs w:val="20"/>
        </w:rPr>
        <w:t>1</w:t>
      </w:r>
      <w:r w:rsidR="00DE32F1">
        <w:rPr>
          <w:rFonts w:asciiTheme="minorHAnsi" w:hAnsiTheme="minorHAnsi"/>
          <w:b/>
          <w:sz w:val="20"/>
          <w:szCs w:val="20"/>
        </w:rPr>
        <w:t>2</w:t>
      </w:r>
      <w:r w:rsidR="009607E8" w:rsidRPr="00394BC9">
        <w:rPr>
          <w:rFonts w:asciiTheme="minorHAnsi" w:hAnsiTheme="minorHAnsi"/>
          <w:b/>
          <w:sz w:val="20"/>
          <w:szCs w:val="20"/>
        </w:rPr>
        <w:t>.</w:t>
      </w:r>
      <w:r w:rsidR="00C64209">
        <w:rPr>
          <w:rFonts w:asciiTheme="minorHAnsi" w:hAnsiTheme="minorHAnsi"/>
          <w:b/>
          <w:sz w:val="20"/>
          <w:szCs w:val="20"/>
        </w:rPr>
        <w:t>30</w:t>
      </w:r>
      <w:r w:rsidR="009607E8" w:rsidRPr="00394BC9">
        <w:rPr>
          <w:rFonts w:asciiTheme="minorHAnsi" w:hAnsiTheme="minorHAnsi"/>
          <w:b/>
          <w:sz w:val="20"/>
          <w:szCs w:val="20"/>
        </w:rPr>
        <w:t>h</w:t>
      </w:r>
      <w:r w:rsidR="00966015">
        <w:rPr>
          <w:rFonts w:asciiTheme="minorHAnsi" w:hAnsiTheme="minorHAnsi"/>
          <w:b/>
          <w:sz w:val="20"/>
          <w:szCs w:val="20"/>
        </w:rPr>
        <w:t xml:space="preserve"> </w:t>
      </w:r>
      <w:r w:rsidR="00C137B3" w:rsidRPr="00394BC9">
        <w:rPr>
          <w:rFonts w:asciiTheme="minorHAnsi" w:hAnsiTheme="minorHAnsi"/>
          <w:b/>
          <w:sz w:val="20"/>
          <w:szCs w:val="20"/>
        </w:rPr>
        <w:t xml:space="preserve">- </w:t>
      </w:r>
      <w:r w:rsidR="00113A52">
        <w:rPr>
          <w:rFonts w:asciiTheme="minorHAnsi" w:hAnsiTheme="minorHAnsi"/>
          <w:b/>
          <w:sz w:val="20"/>
          <w:szCs w:val="20"/>
        </w:rPr>
        <w:t xml:space="preserve">Apresentação dos Projetos: </w:t>
      </w:r>
      <w:proofErr w:type="spellStart"/>
      <w:r w:rsidR="00113A52">
        <w:rPr>
          <w:rFonts w:asciiTheme="minorHAnsi" w:hAnsiTheme="minorHAnsi"/>
          <w:b/>
          <w:sz w:val="20"/>
          <w:szCs w:val="20"/>
        </w:rPr>
        <w:t>Ubuntu</w:t>
      </w:r>
      <w:proofErr w:type="spellEnd"/>
      <w:r w:rsidR="00113A52">
        <w:rPr>
          <w:rFonts w:asciiTheme="minorHAnsi" w:hAnsiTheme="minorHAnsi"/>
          <w:b/>
          <w:sz w:val="20"/>
          <w:szCs w:val="20"/>
        </w:rPr>
        <w:t xml:space="preserve"> e Academias de Verão</w:t>
      </w:r>
      <w:r w:rsidR="0074599A">
        <w:rPr>
          <w:rFonts w:asciiTheme="minorHAnsi" w:hAnsiTheme="minorHAnsi"/>
          <w:b/>
          <w:sz w:val="20"/>
          <w:szCs w:val="20"/>
        </w:rPr>
        <w:t xml:space="preserve">: </w:t>
      </w:r>
      <w:r w:rsidR="00AB0625">
        <w:rPr>
          <w:rFonts w:asciiTheme="minorHAnsi" w:hAnsiTheme="minorHAnsi"/>
          <w:sz w:val="20"/>
          <w:szCs w:val="20"/>
        </w:rPr>
        <w:t>Rui</w:t>
      </w:r>
      <w:r w:rsidR="0074599A" w:rsidRPr="0074599A">
        <w:rPr>
          <w:rFonts w:asciiTheme="minorHAnsi" w:hAnsiTheme="minorHAnsi"/>
          <w:sz w:val="20"/>
          <w:szCs w:val="20"/>
        </w:rPr>
        <w:t xml:space="preserve"> Marques</w:t>
      </w:r>
      <w:r w:rsidR="00E1143A">
        <w:rPr>
          <w:rFonts w:asciiTheme="minorHAnsi" w:hAnsiTheme="minorHAnsi"/>
          <w:sz w:val="20"/>
          <w:szCs w:val="20"/>
        </w:rPr>
        <w:t>,</w:t>
      </w:r>
      <w:r w:rsidR="00A56E46">
        <w:rPr>
          <w:rFonts w:asciiTheme="minorHAnsi" w:hAnsiTheme="minorHAnsi"/>
          <w:sz w:val="20"/>
          <w:szCs w:val="20"/>
        </w:rPr>
        <w:t xml:space="preserve"> </w:t>
      </w:r>
      <w:r w:rsidR="00A56E46" w:rsidRPr="00A56E46">
        <w:rPr>
          <w:rFonts w:asciiTheme="minorHAnsi" w:hAnsiTheme="minorHAnsi"/>
          <w:sz w:val="14"/>
          <w:szCs w:val="14"/>
        </w:rPr>
        <w:t>Instituto Padre António Vieira</w:t>
      </w:r>
    </w:p>
    <w:p w:rsidR="00113A52" w:rsidRPr="00394BC9" w:rsidRDefault="00113A52" w:rsidP="00394BC9">
      <w:pPr>
        <w:rPr>
          <w:rFonts w:asciiTheme="minorHAnsi" w:hAnsiTheme="minorHAnsi"/>
          <w:b/>
          <w:sz w:val="20"/>
          <w:szCs w:val="20"/>
        </w:rPr>
      </w:pPr>
    </w:p>
    <w:p w:rsidR="00A51ABC" w:rsidRDefault="00394BC9" w:rsidP="00C10AEB">
      <w:pPr>
        <w:ind w:left="-142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   </w:t>
      </w:r>
      <w:r w:rsidR="00A51ABC" w:rsidRPr="00394BC9">
        <w:rPr>
          <w:rFonts w:asciiTheme="minorHAnsi" w:hAnsiTheme="minorHAnsi"/>
          <w:b/>
          <w:sz w:val="20"/>
          <w:szCs w:val="20"/>
        </w:rPr>
        <w:t>1</w:t>
      </w:r>
      <w:r w:rsidR="00A51ABC">
        <w:rPr>
          <w:rFonts w:asciiTheme="minorHAnsi" w:hAnsiTheme="minorHAnsi"/>
          <w:b/>
          <w:sz w:val="20"/>
          <w:szCs w:val="20"/>
        </w:rPr>
        <w:t>2</w:t>
      </w:r>
      <w:r w:rsidR="00A51ABC" w:rsidRPr="00394BC9">
        <w:rPr>
          <w:rFonts w:asciiTheme="minorHAnsi" w:hAnsiTheme="minorHAnsi"/>
          <w:b/>
          <w:sz w:val="20"/>
          <w:szCs w:val="20"/>
        </w:rPr>
        <w:t xml:space="preserve">. </w:t>
      </w:r>
      <w:r w:rsidR="00571185">
        <w:rPr>
          <w:rFonts w:asciiTheme="minorHAnsi" w:hAnsiTheme="minorHAnsi"/>
          <w:b/>
          <w:sz w:val="20"/>
          <w:szCs w:val="20"/>
        </w:rPr>
        <w:t>45</w:t>
      </w:r>
      <w:r w:rsidR="00A51ABC" w:rsidRPr="00394BC9">
        <w:rPr>
          <w:rFonts w:asciiTheme="minorHAnsi" w:hAnsiTheme="minorHAnsi"/>
          <w:b/>
          <w:sz w:val="20"/>
          <w:szCs w:val="20"/>
        </w:rPr>
        <w:t>h</w:t>
      </w:r>
      <w:r w:rsidR="00A51ABC">
        <w:rPr>
          <w:rFonts w:asciiTheme="minorHAnsi" w:hAnsiTheme="minorHAnsi"/>
          <w:b/>
          <w:sz w:val="20"/>
          <w:szCs w:val="20"/>
        </w:rPr>
        <w:t xml:space="preserve"> </w:t>
      </w:r>
      <w:r w:rsidR="00A51ABC" w:rsidRPr="00394BC9">
        <w:rPr>
          <w:rFonts w:asciiTheme="minorHAnsi" w:hAnsiTheme="minorHAnsi"/>
          <w:b/>
          <w:sz w:val="20"/>
          <w:szCs w:val="20"/>
        </w:rPr>
        <w:t xml:space="preserve">- </w:t>
      </w:r>
      <w:r w:rsidR="00A51ABC">
        <w:rPr>
          <w:rFonts w:asciiTheme="minorHAnsi" w:hAnsiTheme="minorHAnsi"/>
          <w:b/>
          <w:sz w:val="20"/>
          <w:szCs w:val="20"/>
        </w:rPr>
        <w:t>Almoço</w:t>
      </w:r>
    </w:p>
    <w:p w:rsidR="002431AE" w:rsidRPr="00394BC9" w:rsidRDefault="002431AE" w:rsidP="002431AE">
      <w:pPr>
        <w:ind w:left="425" w:hanging="425"/>
        <w:rPr>
          <w:rFonts w:asciiTheme="minorHAnsi" w:hAnsiTheme="minorHAnsi"/>
          <w:b/>
          <w:sz w:val="20"/>
          <w:szCs w:val="20"/>
        </w:rPr>
      </w:pPr>
    </w:p>
    <w:p w:rsidR="00394BC9" w:rsidRDefault="00394BC9" w:rsidP="00394BC9">
      <w:pPr>
        <w:ind w:hanging="142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  </w:t>
      </w:r>
      <w:r w:rsidR="00381175" w:rsidRPr="00394BC9">
        <w:rPr>
          <w:rFonts w:asciiTheme="minorHAnsi" w:hAnsiTheme="minorHAnsi"/>
          <w:b/>
          <w:sz w:val="20"/>
          <w:szCs w:val="20"/>
        </w:rPr>
        <w:t>1</w:t>
      </w:r>
      <w:r w:rsidR="00A83970" w:rsidRPr="00394BC9">
        <w:rPr>
          <w:rFonts w:asciiTheme="minorHAnsi" w:hAnsiTheme="minorHAnsi"/>
          <w:b/>
          <w:sz w:val="20"/>
          <w:szCs w:val="20"/>
        </w:rPr>
        <w:t>4</w:t>
      </w:r>
      <w:r w:rsidR="009607E8" w:rsidRPr="00394BC9">
        <w:rPr>
          <w:rFonts w:asciiTheme="minorHAnsi" w:hAnsiTheme="minorHAnsi"/>
          <w:b/>
          <w:sz w:val="20"/>
          <w:szCs w:val="20"/>
        </w:rPr>
        <w:t>.</w:t>
      </w:r>
      <w:r w:rsidR="00381175" w:rsidRPr="00394BC9">
        <w:rPr>
          <w:rFonts w:asciiTheme="minorHAnsi" w:hAnsiTheme="minorHAnsi"/>
          <w:b/>
          <w:sz w:val="20"/>
          <w:szCs w:val="20"/>
        </w:rPr>
        <w:t xml:space="preserve"> </w:t>
      </w:r>
      <w:r w:rsidR="00966015">
        <w:rPr>
          <w:rFonts w:asciiTheme="minorHAnsi" w:hAnsiTheme="minorHAnsi"/>
          <w:b/>
          <w:sz w:val="20"/>
          <w:szCs w:val="20"/>
        </w:rPr>
        <w:t>0</w:t>
      </w:r>
      <w:r w:rsidR="00A83970" w:rsidRPr="00394BC9">
        <w:rPr>
          <w:rFonts w:asciiTheme="minorHAnsi" w:hAnsiTheme="minorHAnsi"/>
          <w:b/>
          <w:sz w:val="20"/>
          <w:szCs w:val="20"/>
        </w:rPr>
        <w:t>0</w:t>
      </w:r>
      <w:r w:rsidR="009607E8" w:rsidRPr="00394BC9">
        <w:rPr>
          <w:rFonts w:asciiTheme="minorHAnsi" w:hAnsiTheme="minorHAnsi"/>
          <w:b/>
          <w:sz w:val="20"/>
          <w:szCs w:val="20"/>
        </w:rPr>
        <w:t>h</w:t>
      </w:r>
      <w:r w:rsidR="00A83970" w:rsidRPr="00394BC9">
        <w:rPr>
          <w:rFonts w:asciiTheme="minorHAnsi" w:hAnsiTheme="minorHAnsi"/>
          <w:b/>
          <w:sz w:val="20"/>
          <w:szCs w:val="20"/>
        </w:rPr>
        <w:t xml:space="preserve"> </w:t>
      </w:r>
      <w:r w:rsidR="006802E2" w:rsidRPr="00394BC9">
        <w:rPr>
          <w:rFonts w:asciiTheme="minorHAnsi" w:hAnsiTheme="minorHAnsi"/>
          <w:b/>
          <w:sz w:val="20"/>
          <w:szCs w:val="20"/>
        </w:rPr>
        <w:t>- Sessões Paralelas</w:t>
      </w:r>
    </w:p>
    <w:p w:rsidR="00BB1FAA" w:rsidRPr="00394BC9" w:rsidRDefault="00BB1FAA" w:rsidP="00394BC9">
      <w:pPr>
        <w:ind w:hanging="142"/>
        <w:rPr>
          <w:rFonts w:asciiTheme="minorHAnsi" w:hAnsiTheme="minorHAnsi"/>
          <w:b/>
          <w:sz w:val="20"/>
          <w:szCs w:val="20"/>
        </w:rPr>
      </w:pPr>
    </w:p>
    <w:p w:rsidR="00DE0ACC" w:rsidRDefault="00DE0ACC" w:rsidP="00DE0ACC">
      <w:pPr>
        <w:tabs>
          <w:tab w:val="left" w:pos="-5387"/>
          <w:tab w:val="left" w:pos="10632"/>
        </w:tabs>
        <w:ind w:left="851" w:hanging="142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1: Consultadoria em </w:t>
      </w:r>
      <w:r>
        <w:rPr>
          <w:rFonts w:asciiTheme="minorHAnsi" w:hAnsiTheme="minorHAnsi"/>
          <w:b/>
          <w:sz w:val="16"/>
          <w:szCs w:val="16"/>
        </w:rPr>
        <w:t>C</w:t>
      </w:r>
      <w:r w:rsidRPr="00F40AC7">
        <w:rPr>
          <w:rFonts w:asciiTheme="minorHAnsi" w:hAnsiTheme="minorHAnsi"/>
          <w:b/>
          <w:sz w:val="16"/>
          <w:szCs w:val="16"/>
        </w:rPr>
        <w:t xml:space="preserve">ontexto </w:t>
      </w:r>
      <w:r>
        <w:rPr>
          <w:rFonts w:asciiTheme="minorHAnsi" w:hAnsiTheme="minorHAnsi"/>
          <w:b/>
          <w:sz w:val="16"/>
          <w:szCs w:val="16"/>
        </w:rPr>
        <w:t>E</w:t>
      </w:r>
      <w:r w:rsidRPr="00F40AC7">
        <w:rPr>
          <w:rFonts w:asciiTheme="minorHAnsi" w:hAnsiTheme="minorHAnsi"/>
          <w:b/>
          <w:sz w:val="16"/>
          <w:szCs w:val="16"/>
        </w:rPr>
        <w:t xml:space="preserve">ducativo: </w:t>
      </w:r>
      <w:r>
        <w:rPr>
          <w:rFonts w:asciiTheme="minorHAnsi" w:hAnsiTheme="minorHAnsi"/>
          <w:b/>
          <w:sz w:val="16"/>
          <w:szCs w:val="16"/>
        </w:rPr>
        <w:t>U</w:t>
      </w:r>
      <w:r w:rsidRPr="00F40AC7">
        <w:rPr>
          <w:rFonts w:asciiTheme="minorHAnsi" w:hAnsiTheme="minorHAnsi"/>
          <w:b/>
          <w:sz w:val="16"/>
          <w:szCs w:val="16"/>
        </w:rPr>
        <w:t>ma abordagem centrada na cooperação</w:t>
      </w:r>
      <w:r>
        <w:rPr>
          <w:rFonts w:asciiTheme="minorHAnsi" w:hAnsiTheme="minorHAnsi"/>
          <w:b/>
          <w:sz w:val="16"/>
          <w:szCs w:val="16"/>
        </w:rPr>
        <w:t xml:space="preserve"> - </w:t>
      </w:r>
      <w:r w:rsidRPr="00F40AC7">
        <w:rPr>
          <w:rFonts w:asciiTheme="minorHAnsi" w:hAnsiTheme="minorHAnsi"/>
          <w:sz w:val="16"/>
          <w:szCs w:val="16"/>
        </w:rPr>
        <w:t>Sofia Ramalho</w:t>
      </w:r>
      <w:r>
        <w:rPr>
          <w:rFonts w:asciiTheme="minorHAnsi" w:hAnsiTheme="minorHAnsi"/>
          <w:sz w:val="16"/>
          <w:szCs w:val="16"/>
        </w:rPr>
        <w:t xml:space="preserve">, Marisa Carvalho </w:t>
      </w:r>
    </w:p>
    <w:p w:rsidR="00DE0ACC" w:rsidRDefault="00DE0ACC" w:rsidP="00DE0ACC">
      <w:pPr>
        <w:tabs>
          <w:tab w:val="left" w:pos="-5387"/>
        </w:tabs>
        <w:ind w:left="1276" w:hanging="567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>Ateliê 2: Promoção de competências de gestão de carreira na infância e na adolescência</w:t>
      </w:r>
      <w:r>
        <w:rPr>
          <w:rFonts w:asciiTheme="minorHAnsi" w:hAnsiTheme="minorHAnsi"/>
          <w:b/>
          <w:sz w:val="16"/>
          <w:szCs w:val="16"/>
        </w:rPr>
        <w:t>:</w:t>
      </w:r>
      <w:r w:rsidRPr="00F40AC7">
        <w:rPr>
          <w:rFonts w:asciiTheme="minorHAnsi" w:hAnsiTheme="minorHAnsi"/>
          <w:b/>
          <w:sz w:val="16"/>
          <w:szCs w:val="16"/>
        </w:rPr>
        <w:t xml:space="preserve"> </w:t>
      </w:r>
      <w:r>
        <w:rPr>
          <w:rFonts w:asciiTheme="minorHAnsi" w:hAnsiTheme="minorHAnsi"/>
          <w:b/>
          <w:sz w:val="16"/>
          <w:szCs w:val="16"/>
        </w:rPr>
        <w:t>C</w:t>
      </w:r>
      <w:r w:rsidRPr="00F40AC7">
        <w:rPr>
          <w:rFonts w:asciiTheme="minorHAnsi" w:hAnsiTheme="minorHAnsi"/>
          <w:b/>
          <w:sz w:val="16"/>
          <w:szCs w:val="16"/>
        </w:rPr>
        <w:t>ontr</w:t>
      </w:r>
      <w:r>
        <w:rPr>
          <w:rFonts w:asciiTheme="minorHAnsi" w:hAnsiTheme="minorHAnsi"/>
          <w:b/>
          <w:sz w:val="16"/>
          <w:szCs w:val="16"/>
        </w:rPr>
        <w:t xml:space="preserve">ibutos para o sucesso escolar e </w:t>
      </w:r>
      <w:r w:rsidRPr="00F40AC7">
        <w:rPr>
          <w:rFonts w:asciiTheme="minorHAnsi" w:hAnsiTheme="minorHAnsi"/>
          <w:b/>
          <w:sz w:val="16"/>
          <w:szCs w:val="16"/>
        </w:rPr>
        <w:t>para otimização das trajetórias de desenvolvimento</w:t>
      </w:r>
      <w:r>
        <w:rPr>
          <w:rFonts w:asciiTheme="minorHAnsi" w:hAnsiTheme="minorHAnsi"/>
          <w:b/>
          <w:sz w:val="16"/>
          <w:szCs w:val="16"/>
        </w:rPr>
        <w:t xml:space="preserve"> - </w:t>
      </w:r>
      <w:r w:rsidRPr="00F40AC7">
        <w:rPr>
          <w:rFonts w:asciiTheme="minorHAnsi" w:hAnsiTheme="minorHAnsi"/>
          <w:sz w:val="16"/>
          <w:szCs w:val="16"/>
        </w:rPr>
        <w:t>Paula Paixão</w:t>
      </w:r>
      <w:r>
        <w:rPr>
          <w:rFonts w:asciiTheme="minorHAnsi" w:hAnsiTheme="minorHAnsi"/>
          <w:sz w:val="16"/>
          <w:szCs w:val="16"/>
        </w:rPr>
        <w:t>,</w:t>
      </w:r>
      <w:r w:rsidRPr="00F40AC7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 xml:space="preserve">Vitor Gamboa, </w:t>
      </w:r>
      <w:r w:rsidRPr="00F40AC7">
        <w:rPr>
          <w:rFonts w:asciiTheme="minorHAnsi" w:hAnsiTheme="minorHAnsi"/>
          <w:sz w:val="16"/>
          <w:szCs w:val="16"/>
        </w:rPr>
        <w:t>Pedro Cordeiro</w:t>
      </w:r>
      <w:r>
        <w:rPr>
          <w:rFonts w:asciiTheme="minorHAnsi" w:hAnsiTheme="minorHAnsi"/>
          <w:sz w:val="16"/>
          <w:szCs w:val="16"/>
        </w:rPr>
        <w:t xml:space="preserve">, </w:t>
      </w:r>
      <w:r w:rsidRPr="00F40AC7">
        <w:rPr>
          <w:rFonts w:asciiTheme="minorHAnsi" w:hAnsiTheme="minorHAnsi"/>
          <w:sz w:val="16"/>
          <w:szCs w:val="16"/>
        </w:rPr>
        <w:t>Rute David</w:t>
      </w:r>
    </w:p>
    <w:p w:rsidR="00DE0ACC" w:rsidRDefault="00DE0ACC" w:rsidP="00DE0ACC">
      <w:pPr>
        <w:tabs>
          <w:tab w:val="left" w:pos="-5387"/>
        </w:tabs>
        <w:ind w:left="1418" w:hanging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3: </w:t>
      </w:r>
      <w:r>
        <w:rPr>
          <w:rFonts w:asciiTheme="minorHAnsi" w:hAnsiTheme="minorHAnsi"/>
          <w:b/>
          <w:sz w:val="16"/>
          <w:szCs w:val="16"/>
        </w:rPr>
        <w:t xml:space="preserve">Literacia Familiar: A importância das famílias na descoberta da linguagem escrita - </w:t>
      </w:r>
      <w:r w:rsidRPr="00F40AC7">
        <w:rPr>
          <w:rFonts w:asciiTheme="minorHAnsi" w:hAnsiTheme="minorHAnsi"/>
          <w:sz w:val="16"/>
          <w:szCs w:val="16"/>
        </w:rPr>
        <w:t>Sofia Ferreira</w:t>
      </w:r>
      <w:r>
        <w:rPr>
          <w:rFonts w:asciiTheme="minorHAnsi" w:hAnsiTheme="minorHAnsi"/>
          <w:sz w:val="16"/>
          <w:szCs w:val="16"/>
        </w:rPr>
        <w:t xml:space="preserve">, Pascal </w:t>
      </w:r>
      <w:proofErr w:type="spellStart"/>
      <w:r>
        <w:rPr>
          <w:rFonts w:asciiTheme="minorHAnsi" w:hAnsiTheme="minorHAnsi"/>
          <w:sz w:val="16"/>
          <w:szCs w:val="16"/>
        </w:rPr>
        <w:t>Paulus</w:t>
      </w:r>
      <w:proofErr w:type="spellEnd"/>
    </w:p>
    <w:p w:rsidR="00DE0ACC" w:rsidRDefault="00DE0ACC" w:rsidP="00DE0ACC">
      <w:pPr>
        <w:tabs>
          <w:tab w:val="left" w:pos="-5387"/>
        </w:tabs>
        <w:ind w:left="1276" w:hanging="567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4: AINDA ESTOU A APRENDER. As tecnologias no apoio à avaliação e à intervenção em Dificuldades de Aprendizagem </w:t>
      </w:r>
      <w:proofErr w:type="gramStart"/>
      <w:r w:rsidRPr="00F40AC7">
        <w:rPr>
          <w:rFonts w:asciiTheme="minorHAnsi" w:hAnsiTheme="minorHAnsi"/>
          <w:b/>
          <w:sz w:val="16"/>
          <w:szCs w:val="16"/>
        </w:rPr>
        <w:t xml:space="preserve">da </w:t>
      </w:r>
      <w:r>
        <w:rPr>
          <w:rFonts w:asciiTheme="minorHAnsi" w:hAnsiTheme="minorHAnsi"/>
          <w:b/>
          <w:sz w:val="16"/>
          <w:szCs w:val="16"/>
        </w:rPr>
        <w:t xml:space="preserve">    </w:t>
      </w:r>
      <w:r w:rsidRPr="00F40AC7">
        <w:rPr>
          <w:rFonts w:asciiTheme="minorHAnsi" w:hAnsiTheme="minorHAnsi"/>
          <w:b/>
          <w:sz w:val="16"/>
          <w:szCs w:val="16"/>
        </w:rPr>
        <w:t>Leitura</w:t>
      </w:r>
      <w:proofErr w:type="gramEnd"/>
      <w:r>
        <w:rPr>
          <w:rFonts w:asciiTheme="minorHAnsi" w:hAnsiTheme="minorHAnsi"/>
          <w:b/>
          <w:sz w:val="16"/>
          <w:szCs w:val="16"/>
        </w:rPr>
        <w:t xml:space="preserve"> - </w:t>
      </w:r>
      <w:r w:rsidRPr="00F40AC7">
        <w:rPr>
          <w:rFonts w:asciiTheme="minorHAnsi" w:hAnsiTheme="minorHAnsi"/>
          <w:sz w:val="16"/>
          <w:szCs w:val="16"/>
        </w:rPr>
        <w:t>Fernanda Leopoldina Viana</w:t>
      </w:r>
      <w:r>
        <w:rPr>
          <w:rFonts w:asciiTheme="minorHAnsi" w:hAnsiTheme="minorHAnsi"/>
          <w:sz w:val="16"/>
          <w:szCs w:val="16"/>
        </w:rPr>
        <w:t xml:space="preserve">, </w:t>
      </w:r>
      <w:r w:rsidRPr="00F40AC7">
        <w:rPr>
          <w:rFonts w:asciiTheme="minorHAnsi" w:hAnsiTheme="minorHAnsi"/>
          <w:sz w:val="16"/>
          <w:szCs w:val="16"/>
        </w:rPr>
        <w:t>Iolanda Ribeiro</w:t>
      </w:r>
      <w:r>
        <w:rPr>
          <w:rFonts w:asciiTheme="minorHAnsi" w:hAnsiTheme="minorHAnsi"/>
          <w:sz w:val="16"/>
          <w:szCs w:val="16"/>
        </w:rPr>
        <w:t>,  Sandra Santos</w:t>
      </w:r>
    </w:p>
    <w:p w:rsidR="00DE0ACC" w:rsidRDefault="00DE0ACC" w:rsidP="00DE0ACC">
      <w:pPr>
        <w:tabs>
          <w:tab w:val="left" w:pos="-5387"/>
        </w:tabs>
        <w:ind w:left="851" w:hanging="142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5: </w:t>
      </w:r>
      <w:r>
        <w:rPr>
          <w:rFonts w:asciiTheme="minorHAnsi" w:hAnsiTheme="minorHAnsi"/>
          <w:b/>
          <w:sz w:val="16"/>
          <w:szCs w:val="16"/>
        </w:rPr>
        <w:t xml:space="preserve">Os Primeiros Passos na Aprendizagem da Matemática e a Importância do Significado das Situações - </w:t>
      </w:r>
      <w:r w:rsidRPr="00F40AC7">
        <w:rPr>
          <w:rFonts w:asciiTheme="minorHAnsi" w:hAnsiTheme="minorHAnsi"/>
          <w:sz w:val="16"/>
          <w:szCs w:val="16"/>
        </w:rPr>
        <w:t xml:space="preserve">Glória Ramalho </w:t>
      </w:r>
    </w:p>
    <w:p w:rsidR="00DE0ACC" w:rsidRDefault="00DE0ACC" w:rsidP="00DE0ACC">
      <w:pPr>
        <w:tabs>
          <w:tab w:val="left" w:pos="-5387"/>
        </w:tabs>
        <w:ind w:left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6: </w:t>
      </w:r>
      <w:r>
        <w:rPr>
          <w:rFonts w:asciiTheme="minorHAnsi" w:hAnsiTheme="minorHAnsi"/>
          <w:b/>
          <w:sz w:val="16"/>
          <w:szCs w:val="16"/>
        </w:rPr>
        <w:t>Práticas Agressivas e</w:t>
      </w:r>
      <w:r w:rsidRPr="00F40AC7">
        <w:rPr>
          <w:rFonts w:asciiTheme="minorHAnsi" w:hAnsiTheme="minorHAnsi"/>
          <w:b/>
          <w:sz w:val="16"/>
          <w:szCs w:val="16"/>
        </w:rPr>
        <w:t xml:space="preserve"> </w:t>
      </w:r>
      <w:proofErr w:type="spellStart"/>
      <w:r w:rsidRPr="00F40AC7">
        <w:rPr>
          <w:rFonts w:asciiTheme="minorHAnsi" w:hAnsiTheme="minorHAnsi"/>
          <w:b/>
          <w:sz w:val="16"/>
          <w:szCs w:val="16"/>
        </w:rPr>
        <w:t>Bullying</w:t>
      </w:r>
      <w:proofErr w:type="spellEnd"/>
      <w:r w:rsidRPr="00F40AC7">
        <w:rPr>
          <w:rFonts w:asciiTheme="minorHAnsi" w:hAnsiTheme="minorHAnsi"/>
          <w:b/>
          <w:sz w:val="16"/>
          <w:szCs w:val="16"/>
        </w:rPr>
        <w:t xml:space="preserve"> em </w:t>
      </w:r>
      <w:r>
        <w:rPr>
          <w:rFonts w:asciiTheme="minorHAnsi" w:hAnsiTheme="minorHAnsi"/>
          <w:b/>
          <w:sz w:val="16"/>
          <w:szCs w:val="16"/>
        </w:rPr>
        <w:t>C</w:t>
      </w:r>
      <w:r w:rsidRPr="00F40AC7">
        <w:rPr>
          <w:rFonts w:asciiTheme="minorHAnsi" w:hAnsiTheme="minorHAnsi"/>
          <w:b/>
          <w:sz w:val="16"/>
          <w:szCs w:val="16"/>
        </w:rPr>
        <w:t>ontexto Escolar</w:t>
      </w:r>
      <w:r>
        <w:rPr>
          <w:rFonts w:asciiTheme="minorHAnsi" w:hAnsiTheme="minorHAnsi"/>
          <w:b/>
          <w:sz w:val="16"/>
          <w:szCs w:val="16"/>
        </w:rPr>
        <w:t xml:space="preserve"> - </w:t>
      </w:r>
      <w:r w:rsidRPr="00F40AC7">
        <w:rPr>
          <w:rFonts w:asciiTheme="minorHAnsi" w:hAnsiTheme="minorHAnsi"/>
          <w:sz w:val="16"/>
          <w:szCs w:val="16"/>
        </w:rPr>
        <w:t>Susana Carvalhosa</w:t>
      </w:r>
    </w:p>
    <w:p w:rsidR="00DE0ACC" w:rsidRDefault="00DE0ACC" w:rsidP="00DE0ACC">
      <w:pPr>
        <w:tabs>
          <w:tab w:val="left" w:pos="-5387"/>
        </w:tabs>
        <w:ind w:left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 xml:space="preserve">Ateliê 7: Orientações Curriculares para </w:t>
      </w:r>
      <w:r>
        <w:rPr>
          <w:rFonts w:asciiTheme="minorHAnsi" w:hAnsiTheme="minorHAnsi"/>
          <w:b/>
          <w:sz w:val="16"/>
          <w:szCs w:val="16"/>
        </w:rPr>
        <w:t>a Educação</w:t>
      </w:r>
      <w:r w:rsidRPr="00F40AC7">
        <w:rPr>
          <w:rFonts w:asciiTheme="minorHAnsi" w:hAnsiTheme="minorHAnsi"/>
          <w:b/>
          <w:sz w:val="16"/>
          <w:szCs w:val="16"/>
        </w:rPr>
        <w:t xml:space="preserve"> Pré-escolar</w:t>
      </w:r>
      <w:r>
        <w:rPr>
          <w:rFonts w:asciiTheme="minorHAnsi" w:hAnsiTheme="minorHAnsi"/>
          <w:b/>
          <w:sz w:val="16"/>
          <w:szCs w:val="16"/>
        </w:rPr>
        <w:t xml:space="preserve"> - </w:t>
      </w:r>
      <w:r w:rsidRPr="00F40AC7">
        <w:rPr>
          <w:rFonts w:asciiTheme="minorHAnsi" w:hAnsiTheme="minorHAnsi"/>
          <w:sz w:val="16"/>
          <w:szCs w:val="16"/>
        </w:rPr>
        <w:t>Isabel Lopes da Silva</w:t>
      </w:r>
      <w:r>
        <w:rPr>
          <w:rFonts w:asciiTheme="minorHAnsi" w:hAnsiTheme="minorHAnsi"/>
          <w:sz w:val="16"/>
          <w:szCs w:val="16"/>
        </w:rPr>
        <w:t>, Liliana Marques, Manuela Rosa</w:t>
      </w:r>
    </w:p>
    <w:p w:rsidR="00DE0ACC" w:rsidRDefault="00DE0ACC" w:rsidP="00DE0ACC">
      <w:pPr>
        <w:pStyle w:val="Textosimples"/>
        <w:ind w:left="1418" w:hanging="709"/>
        <w:rPr>
          <w:rFonts w:asciiTheme="minorHAnsi" w:hAnsiTheme="minorHAnsi" w:cs="Times New Roman"/>
          <w:sz w:val="16"/>
          <w:szCs w:val="16"/>
          <w:lang w:eastAsia="pt-PT"/>
        </w:rPr>
      </w:pPr>
      <w:r w:rsidRPr="00F40AC7">
        <w:rPr>
          <w:rFonts w:asciiTheme="minorHAnsi" w:hAnsiTheme="minorHAnsi"/>
          <w:b/>
          <w:sz w:val="16"/>
          <w:szCs w:val="16"/>
        </w:rPr>
        <w:t>Ateliê 8:</w:t>
      </w:r>
      <w:r>
        <w:rPr>
          <w:rFonts w:asciiTheme="minorHAnsi" w:hAnsiTheme="minorHAnsi"/>
          <w:b/>
          <w:sz w:val="16"/>
          <w:szCs w:val="16"/>
        </w:rPr>
        <w:t xml:space="preserve"> </w:t>
      </w:r>
      <w:r>
        <w:rPr>
          <w:rFonts w:asciiTheme="minorHAnsi" w:hAnsiTheme="minorHAnsi" w:cs="Times New Roman"/>
          <w:b/>
          <w:sz w:val="16"/>
          <w:szCs w:val="16"/>
          <w:lang w:eastAsia="pt-PT"/>
        </w:rPr>
        <w:t xml:space="preserve">Recursos na Intervenção da Carreira: </w:t>
      </w:r>
      <w:proofErr w:type="spellStart"/>
      <w:proofErr w:type="gramStart"/>
      <w:r>
        <w:rPr>
          <w:rFonts w:asciiTheme="minorHAnsi" w:hAnsiTheme="minorHAnsi" w:cs="Times New Roman"/>
          <w:b/>
          <w:sz w:val="16"/>
          <w:szCs w:val="16"/>
          <w:lang w:eastAsia="pt-PT"/>
        </w:rPr>
        <w:t>Coaching</w:t>
      </w:r>
      <w:proofErr w:type="spellEnd"/>
      <w:proofErr w:type="gramEnd"/>
      <w:r>
        <w:rPr>
          <w:rFonts w:asciiTheme="minorHAnsi" w:hAnsiTheme="minorHAnsi" w:cs="Times New Roman"/>
          <w:b/>
          <w:sz w:val="16"/>
          <w:szCs w:val="16"/>
          <w:lang w:eastAsia="pt-PT"/>
        </w:rPr>
        <w:t xml:space="preserve"> educacional, programas e informação -</w:t>
      </w:r>
      <w:r w:rsidRPr="00F40AC7">
        <w:rPr>
          <w:rFonts w:asciiTheme="minorHAnsi" w:hAnsiTheme="minorHAnsi" w:cs="Times New Roman"/>
          <w:sz w:val="16"/>
          <w:szCs w:val="16"/>
          <w:lang w:eastAsia="pt-PT"/>
        </w:rPr>
        <w:t>Maria Odília Teixeira</w:t>
      </w:r>
      <w:r>
        <w:rPr>
          <w:rFonts w:asciiTheme="minorHAnsi" w:hAnsiTheme="minorHAnsi" w:cs="Times New Roman"/>
          <w:sz w:val="16"/>
          <w:szCs w:val="16"/>
          <w:lang w:eastAsia="pt-PT"/>
        </w:rPr>
        <w:t>, C. Neves,</w:t>
      </w:r>
    </w:p>
    <w:p w:rsidR="00DE0ACC" w:rsidRDefault="00DE0ACC" w:rsidP="00DE0ACC">
      <w:pPr>
        <w:pStyle w:val="Textosimples"/>
        <w:ind w:left="1418" w:hanging="709"/>
        <w:rPr>
          <w:rFonts w:asciiTheme="minorHAnsi" w:hAnsiTheme="minorHAnsi" w:cs="Times New Roman"/>
          <w:sz w:val="16"/>
          <w:szCs w:val="16"/>
          <w:lang w:eastAsia="pt-PT"/>
        </w:rPr>
      </w:pPr>
      <w:r>
        <w:rPr>
          <w:rFonts w:asciiTheme="minorHAnsi" w:hAnsiTheme="minorHAnsi" w:cs="Times New Roman"/>
          <w:sz w:val="16"/>
          <w:szCs w:val="16"/>
          <w:lang w:eastAsia="pt-PT"/>
        </w:rPr>
        <w:t xml:space="preserve">               F. Bento, I. Lemos, I. Lourenço, N. Pacheco, P. Alves, P. Leão, R. Oliveira, S. </w:t>
      </w:r>
      <w:proofErr w:type="spellStart"/>
      <w:r w:rsidRPr="00000F33">
        <w:rPr>
          <w:rFonts w:asciiTheme="minorHAnsi" w:hAnsiTheme="minorHAnsi" w:cs="Times New Roman"/>
          <w:sz w:val="16"/>
          <w:szCs w:val="16"/>
          <w:lang w:eastAsia="pt-PT"/>
        </w:rPr>
        <w:t>Peyssonneau</w:t>
      </w:r>
      <w:proofErr w:type="spellEnd"/>
    </w:p>
    <w:p w:rsidR="00DE0ACC" w:rsidRDefault="00DE0ACC" w:rsidP="00DE0ACC">
      <w:pPr>
        <w:tabs>
          <w:tab w:val="left" w:pos="-5387"/>
        </w:tabs>
        <w:spacing w:line="34" w:lineRule="atLeast"/>
        <w:ind w:left="709"/>
        <w:rPr>
          <w:rFonts w:asciiTheme="minorHAnsi" w:hAnsiTheme="minorHAnsi"/>
          <w:sz w:val="16"/>
          <w:szCs w:val="16"/>
        </w:rPr>
      </w:pPr>
      <w:r w:rsidRPr="00F40AC7">
        <w:rPr>
          <w:rFonts w:asciiTheme="minorHAnsi" w:hAnsiTheme="minorHAnsi"/>
          <w:b/>
          <w:sz w:val="16"/>
          <w:szCs w:val="16"/>
        </w:rPr>
        <w:t>Ateliê 9: Promoção do Envolvimento dos Estudantes na Escola e Sucesso Educativo</w:t>
      </w:r>
      <w:r>
        <w:rPr>
          <w:rFonts w:asciiTheme="minorHAnsi" w:hAnsiTheme="minorHAnsi"/>
          <w:b/>
          <w:sz w:val="16"/>
          <w:szCs w:val="16"/>
        </w:rPr>
        <w:t xml:space="preserve"> - </w:t>
      </w:r>
      <w:r w:rsidRPr="00F40AC7">
        <w:rPr>
          <w:rFonts w:asciiTheme="minorHAnsi" w:hAnsiTheme="minorHAnsi"/>
          <w:b/>
          <w:sz w:val="16"/>
          <w:szCs w:val="16"/>
        </w:rPr>
        <w:tab/>
      </w:r>
      <w:r w:rsidRPr="00F40AC7">
        <w:rPr>
          <w:rFonts w:asciiTheme="minorHAnsi" w:hAnsiTheme="minorHAnsi"/>
          <w:sz w:val="16"/>
          <w:szCs w:val="16"/>
        </w:rPr>
        <w:t>Madalena Melo</w:t>
      </w:r>
    </w:p>
    <w:p w:rsidR="00373AB8" w:rsidRPr="0087391A" w:rsidRDefault="00296727" w:rsidP="00DE0ACC">
      <w:pPr>
        <w:tabs>
          <w:tab w:val="left" w:pos="-5387"/>
        </w:tabs>
        <w:spacing w:line="34" w:lineRule="atLeast"/>
        <w:ind w:left="709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Ateliê 10</w:t>
      </w:r>
      <w:r w:rsidR="00DE0ACC" w:rsidRPr="00F40AC7">
        <w:rPr>
          <w:rFonts w:asciiTheme="minorHAnsi" w:hAnsiTheme="minorHAnsi"/>
          <w:b/>
          <w:sz w:val="16"/>
          <w:szCs w:val="16"/>
        </w:rPr>
        <w:t xml:space="preserve">: Promoção da Saúde Mental em </w:t>
      </w:r>
      <w:r w:rsidR="00DE0ACC">
        <w:rPr>
          <w:rFonts w:asciiTheme="minorHAnsi" w:hAnsiTheme="minorHAnsi"/>
          <w:b/>
          <w:sz w:val="16"/>
          <w:szCs w:val="16"/>
        </w:rPr>
        <w:t>C</w:t>
      </w:r>
      <w:r w:rsidR="00DE0ACC" w:rsidRPr="00F40AC7">
        <w:rPr>
          <w:rFonts w:asciiTheme="minorHAnsi" w:hAnsiTheme="minorHAnsi"/>
          <w:b/>
          <w:sz w:val="16"/>
          <w:szCs w:val="16"/>
        </w:rPr>
        <w:t>ontexto Escolar</w:t>
      </w:r>
      <w:r w:rsidR="00DE0ACC">
        <w:rPr>
          <w:rFonts w:asciiTheme="minorHAnsi" w:hAnsiTheme="minorHAnsi"/>
          <w:b/>
          <w:sz w:val="16"/>
          <w:szCs w:val="16"/>
        </w:rPr>
        <w:t xml:space="preserve"> – </w:t>
      </w:r>
      <w:r w:rsidR="00DE0ACC" w:rsidRPr="00B810BF">
        <w:rPr>
          <w:rFonts w:asciiTheme="minorHAnsi" w:hAnsiTheme="minorHAnsi"/>
          <w:sz w:val="16"/>
          <w:szCs w:val="16"/>
        </w:rPr>
        <w:t>Conceição Almeida</w:t>
      </w:r>
      <w:r w:rsidR="00DE0ACC">
        <w:rPr>
          <w:rFonts w:asciiTheme="minorHAnsi" w:hAnsiTheme="minorHAnsi"/>
          <w:sz w:val="16"/>
          <w:szCs w:val="16"/>
        </w:rPr>
        <w:t>, Francisco Marta</w:t>
      </w:r>
      <w:r w:rsidR="00373AB8">
        <w:rPr>
          <w:rFonts w:asciiTheme="minorHAnsi" w:hAnsiTheme="minorHAnsi"/>
          <w:b/>
          <w:sz w:val="20"/>
          <w:szCs w:val="20"/>
        </w:rPr>
        <w:tab/>
      </w:r>
    </w:p>
    <w:p w:rsidR="00D67823" w:rsidRPr="0087391A" w:rsidRDefault="00D67823" w:rsidP="00A21452">
      <w:pPr>
        <w:tabs>
          <w:tab w:val="left" w:pos="-5387"/>
        </w:tabs>
        <w:spacing w:line="34" w:lineRule="atLeast"/>
        <w:ind w:left="851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sz w:val="20"/>
          <w:szCs w:val="20"/>
        </w:rPr>
        <w:tab/>
      </w:r>
    </w:p>
    <w:p w:rsidR="00017B7F" w:rsidRPr="00394BC9" w:rsidRDefault="00017B7F" w:rsidP="00821DFA">
      <w:pPr>
        <w:spacing w:line="216" w:lineRule="auto"/>
        <w:ind w:left="425" w:hanging="425"/>
        <w:rPr>
          <w:rFonts w:asciiTheme="minorHAnsi" w:hAnsiTheme="minorHAnsi"/>
          <w:b/>
          <w:sz w:val="20"/>
          <w:szCs w:val="20"/>
        </w:rPr>
      </w:pPr>
    </w:p>
    <w:p w:rsidR="00DA4D5A" w:rsidRPr="00394BC9" w:rsidRDefault="002431AE" w:rsidP="00821DFA">
      <w:pPr>
        <w:spacing w:line="192" w:lineRule="auto"/>
        <w:ind w:left="-142" w:firstLine="142"/>
        <w:rPr>
          <w:rFonts w:asciiTheme="minorHAnsi" w:hAnsiTheme="minorHAnsi"/>
          <w:b/>
          <w:sz w:val="20"/>
          <w:szCs w:val="20"/>
        </w:rPr>
      </w:pPr>
      <w:r w:rsidRPr="00394BC9">
        <w:rPr>
          <w:rFonts w:asciiTheme="minorHAnsi" w:hAnsiTheme="minorHAnsi"/>
          <w:b/>
          <w:sz w:val="20"/>
          <w:szCs w:val="20"/>
        </w:rPr>
        <w:t>1</w:t>
      </w:r>
      <w:r w:rsidR="00966015">
        <w:rPr>
          <w:rFonts w:asciiTheme="minorHAnsi" w:hAnsiTheme="minorHAnsi"/>
          <w:b/>
          <w:sz w:val="20"/>
          <w:szCs w:val="20"/>
        </w:rPr>
        <w:t>6</w:t>
      </w:r>
      <w:r w:rsidR="003A53B5" w:rsidRPr="00394BC9">
        <w:rPr>
          <w:rFonts w:asciiTheme="minorHAnsi" w:hAnsiTheme="minorHAnsi"/>
          <w:b/>
          <w:sz w:val="20"/>
          <w:szCs w:val="20"/>
        </w:rPr>
        <w:t>.</w:t>
      </w:r>
      <w:r w:rsidR="00966015">
        <w:rPr>
          <w:rFonts w:asciiTheme="minorHAnsi" w:hAnsiTheme="minorHAnsi"/>
          <w:b/>
          <w:sz w:val="20"/>
          <w:szCs w:val="20"/>
        </w:rPr>
        <w:t>3</w:t>
      </w:r>
      <w:r w:rsidR="003A53B5" w:rsidRPr="00394BC9">
        <w:rPr>
          <w:rFonts w:asciiTheme="minorHAnsi" w:hAnsiTheme="minorHAnsi"/>
          <w:b/>
          <w:sz w:val="20"/>
          <w:szCs w:val="20"/>
        </w:rPr>
        <w:t>0</w:t>
      </w:r>
      <w:r w:rsidR="00394BC9">
        <w:rPr>
          <w:rFonts w:asciiTheme="minorHAnsi" w:hAnsiTheme="minorHAnsi"/>
          <w:b/>
          <w:sz w:val="20"/>
          <w:szCs w:val="20"/>
        </w:rPr>
        <w:t>h -</w:t>
      </w:r>
      <w:r w:rsidR="00C137B3" w:rsidRPr="00394BC9">
        <w:rPr>
          <w:rFonts w:asciiTheme="minorHAnsi" w:hAnsiTheme="minorHAnsi"/>
          <w:b/>
          <w:sz w:val="20"/>
          <w:szCs w:val="20"/>
        </w:rPr>
        <w:t xml:space="preserve"> Apresentação </w:t>
      </w:r>
      <w:r w:rsidR="009C1E5E" w:rsidRPr="00394BC9">
        <w:rPr>
          <w:rFonts w:asciiTheme="minorHAnsi" w:hAnsiTheme="minorHAnsi"/>
          <w:b/>
          <w:sz w:val="20"/>
          <w:szCs w:val="20"/>
        </w:rPr>
        <w:t xml:space="preserve">das </w:t>
      </w:r>
      <w:r w:rsidR="00821DFA" w:rsidRPr="00394BC9">
        <w:rPr>
          <w:rFonts w:asciiTheme="minorHAnsi" w:hAnsiTheme="minorHAnsi"/>
          <w:b/>
          <w:sz w:val="20"/>
          <w:szCs w:val="20"/>
        </w:rPr>
        <w:t>C</w:t>
      </w:r>
      <w:r w:rsidR="009C1E5E" w:rsidRPr="00394BC9">
        <w:rPr>
          <w:rFonts w:asciiTheme="minorHAnsi" w:hAnsiTheme="minorHAnsi"/>
          <w:b/>
          <w:sz w:val="20"/>
          <w:szCs w:val="20"/>
        </w:rPr>
        <w:t xml:space="preserve">onclusões </w:t>
      </w:r>
    </w:p>
    <w:p w:rsidR="009C1E5E" w:rsidRPr="00394BC9" w:rsidRDefault="009C1E5E" w:rsidP="00821DFA">
      <w:pPr>
        <w:spacing w:line="192" w:lineRule="auto"/>
        <w:ind w:left="-142" w:firstLine="142"/>
        <w:rPr>
          <w:rFonts w:asciiTheme="minorHAnsi" w:hAnsiTheme="minorHAnsi"/>
          <w:b/>
          <w:sz w:val="20"/>
          <w:szCs w:val="20"/>
        </w:rPr>
      </w:pPr>
      <w:r w:rsidRPr="00394BC9">
        <w:rPr>
          <w:rFonts w:asciiTheme="minorHAnsi" w:hAnsiTheme="minorHAnsi"/>
          <w:b/>
          <w:sz w:val="20"/>
          <w:szCs w:val="20"/>
        </w:rPr>
        <w:t xml:space="preserve">           </w:t>
      </w:r>
    </w:p>
    <w:p w:rsidR="00A84074" w:rsidRDefault="0071522F" w:rsidP="009C1E5E">
      <w:pPr>
        <w:ind w:left="425" w:hanging="425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17. 15</w:t>
      </w:r>
      <w:r w:rsidR="00F92FE6">
        <w:rPr>
          <w:rFonts w:asciiTheme="minorHAnsi" w:hAnsiTheme="minorHAnsi"/>
          <w:b/>
          <w:sz w:val="20"/>
          <w:szCs w:val="20"/>
        </w:rPr>
        <w:t>h</w:t>
      </w:r>
      <w:r>
        <w:rPr>
          <w:rFonts w:asciiTheme="minorHAnsi" w:hAnsiTheme="minorHAnsi"/>
          <w:b/>
          <w:sz w:val="20"/>
          <w:szCs w:val="20"/>
        </w:rPr>
        <w:t xml:space="preserve">- </w:t>
      </w:r>
      <w:r w:rsidR="009C1E5E" w:rsidRPr="00394BC9">
        <w:rPr>
          <w:rFonts w:asciiTheme="minorHAnsi" w:hAnsiTheme="minorHAnsi"/>
          <w:b/>
          <w:sz w:val="20"/>
          <w:szCs w:val="20"/>
        </w:rPr>
        <w:t>Sessão de Encerramento</w:t>
      </w:r>
    </w:p>
    <w:p w:rsidR="009C1E5E" w:rsidRDefault="007538C3" w:rsidP="009C1E5E">
      <w:pPr>
        <w:ind w:left="425" w:hanging="425"/>
        <w:rPr>
          <w:rFonts w:asciiTheme="minorHAnsi" w:hAnsiTheme="minorHAnsi"/>
          <w:b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2" distB="4294967292" distL="114300" distR="114300" simplePos="0" relativeHeight="25166438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1388109</wp:posOffset>
                </wp:positionV>
                <wp:extent cx="3924300" cy="0"/>
                <wp:effectExtent l="0" t="38100" r="0" b="38100"/>
                <wp:wrapNone/>
                <wp:docPr id="15" name="Conexão recta unidireccion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5" o:spid="_x0000_s1026" type="#_x0000_t32" style="position:absolute;margin-left:184.2pt;margin-top:109.3pt;width:309pt;height:0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" strokecolor="#92d050" strokeweight="6pt"/>
            </w:pict>
          </mc:Fallback>
        </mc:AlternateContent>
      </w:r>
    </w:p>
    <w:sectPr w:rsidR="009C1E5E" w:rsidSect="00C72F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991" w:bottom="1417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6C3" w:rsidRDefault="00F666C3" w:rsidP="00C45CDE">
      <w:r>
        <w:separator/>
      </w:r>
    </w:p>
  </w:endnote>
  <w:endnote w:type="continuationSeparator" w:id="0">
    <w:p w:rsidR="00F666C3" w:rsidRDefault="00F666C3" w:rsidP="00C45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4CA" w:rsidRDefault="00CB64C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CDE" w:rsidRDefault="00C45CDE" w:rsidP="00330921">
    <w:pPr>
      <w:pStyle w:val="Rodap"/>
      <w:ind w:left="-567" w:hanging="1134"/>
    </w:pPr>
    <w:r>
      <w:t xml:space="preserve">         </w:t>
    </w:r>
    <w:r w:rsidR="007538C3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979160" cy="400050"/>
              <wp:effectExtent l="0" t="0" r="254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9160" cy="400050"/>
                        <a:chOff x="0" y="0"/>
                        <a:chExt cx="59792" cy="4000"/>
                      </a:xfrm>
                    </wpg:grpSpPr>
                    <pic:pic xmlns:pic="http://schemas.openxmlformats.org/drawingml/2006/picture">
                      <pic:nvPicPr>
                        <pic:cNvPr id="8" name="Imagem 2" descr="logos_RP_DGE_Euroguidance_Eras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50" cy="4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3" descr="cid:9F01F85F-ACCF-40A2-8B18-3FC2DAD3ACD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69" y="2"/>
                          <a:ext cx="2599" cy="39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m 4" descr="formacao-acreditad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53" y="380"/>
                          <a:ext cx="4939" cy="32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0;margin-top:0;width:470.8pt;height:31.5pt;z-index:251661312;mso-position-horizontal:center;mso-position-horizontal-relative:margin" coordsize="59792,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pAAAA&#10;AAAAAAAACnZlY3RvckRhdGFib29sAQAAAABQZ1BzZW51bQAAAABQZ1BzAAAAAFBnUEMAAAAATGVm&#10;dFVudEYjUmx0AAAAAAAAAAAAAAAAVG9wIFVudEYjUmx0AAAAAAAAAAAAAAAAU2NsIFVudEYjUHJj&#10;QFkAAAAAAAA4QklNA+0AAAAAABAAyAAAAAEAAgDI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/AAAAAFJnaHRsb25nAAAEL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M4QklNBAwAAAAAEeIAAAABAAAAoAAA&#10;AGkAAAHgAADE4AAAEcYAGAAB/9j/7QAMQWRvYmVfQ00AAf/uAA5BZG9iZQBkgAAAAAH/2wCEAAwI&#10;CAgJCAwJCQwRCwoLERUPDAwPFRgTExUTExgRDAwMDAwMEQwMDAwMDAwMDAwMDAwMDAwMDAwMDAwM&#10;DAwMDAwBDQsLDQ4NEA4OEBQODg4UFA4ODg4UEQwMDAwMEREMDAwMDAwRDAwMDAwMDAwMDAwMDAwM&#10;DAwMDAwMDAwMDAwMDP/AABEIAG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EBAQEBAQEBAQEBAQEBAQICAgICAgICAgICAwMDAwMDAwMDAwEBAQEB&#10;AQEBAQEBAgIBAgIDAwMDAwMDAwMDAwMDAwMDAwMDAwMDAwMDAwMDAwMDAwMDAwMDAwMDAwMDAwMD&#10;AwMD/8AAEQgCvwQuAwERAAIRAQMRAf/dAAQAh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OV7+dzr6D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le/nc6&#10;+gzq2T+U5/zMPtn/AMMzC/8Au8b3nf8AcR/5W3nz/pXQ/wDV49YNffk/5VTkb/pYTf8AVkdXle+m&#10;nXNj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Jn/MF/7JD7c/8kL/AN+dsv3j&#10;t96//pwPP3/UD/3cbPrIP7q//T+eRP8AqN/7t131rO++MvXY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OV7+dzr6DOrZP5Tn/Mw+2f8A&#10;wzML/wC7xved/wBxH/lbefP+ldD/ANXj1g19+T/lVORv+lhN/wBWR1eV76adc2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mf8wX/skPtz/yQv8A352y/eO33r/+nA8/f9QP/dxs&#10;+sg/ur/9P55E/wCo3/u3XfWs774y9di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M5Xv53OvoM6tk/lOf8zD7Z/wDDMwv/ALvG953/AHEf&#10;+Vt58/6V0P8A1ePWDX35P+VU5G/6WE3/AFZHV5Xvpp1z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Z/zBf+yQ+3P/JC/wDfnbL947fev/6cDz9/1A/93Gz6yD+6v/0/nkT/AKjf&#10;+7dd9azvvjL12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Dle/nc6+gzq2T+U5/zMPtn/AMMzC/8Au8b3nf8AcR/5W3nz/pXQ/wDV49YN&#10;ffk/5VTkb/pYTf8AVkdXle+mnXN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/MF/7JD7c/8kL/AN+dsv3jt96//pwPP3/UD/3cbPrIP7q//T+eRP8AqN/7t131rO++MvXY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V&#10;OV7+dzr6DOrZP5Tn/Mw+2f8AwzML/wC7xved/wBxH/lbefP+ldD/ANXj1g19+T/lVORv+lhN/wBW&#10;R1eV76adc2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f8wX/skPtz/yQv8A&#10;352y/eO33r/+nA8/f9QP/dxs+sg/ur/9P55E/wCo3/u3XfWs774y9di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Y5Xv53OvoM6tk/lOf8&#10;zD7Z/wDDMwv/ALvG953/AHEf+Vt58/6V0P8A1ePWDX35P+VU5G/6WE3/AFZHV5Xvpp1zY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Z/zBf+yQ+3P/JC/wDfnbL947fev/6cDz9/&#10;1A/93Gz6yD+6v/0/nkT/AKjf+7dd9azvvjL12J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zle/nc6+gzq2T+U5/zMPtn/AMMzC/8Au8b3&#10;nf8AcR/5W3nz/pXQ/wDV49YNffk/5VTkb/pYTf8AVkdXle+mnXN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Jn/MF/7JD7c/8kL/AN+dsv3jt96//pwPP3/UD/3cbPrIP7q//T+e&#10;RP8AqN/7t131rO++MvXY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QOV7+dzr6DOrZP5Tn/Mw+2f8AwzML/wC7xved/wBxH/lbefP+ldD/&#10;ANXj1g19+T/lVORv+lhN/wBWR1eV76adc2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mf8wX/skPtz/yQv8A352y/eO33r/+nA8/f9QP/dxs+sg/ur/9P55E/wCo3/u3XfWs774y&#10;9d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E5Xv53OvoM6tk/lOf8zD7Z/wDDMwv/ALvG953/AHEf+Vt58/6V0P8A1ePWDX35P+VU5G/6&#10;WE3/AFZHV5Xvpp1z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Z/zBf+yQ+3&#10;P/JC/wDfnbL947fev/6cDz9/1A/93Gz6yD+6v/0/nkT/AKjf+7dd9azvvjL12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jle/nc6+gzq&#10;2T+U5/zMPtn/AMMzC/8Au8b3nf8AcR/5W3nz/pXQ/wDV49YNffk/5VTkb/pYTf8AVkdXle+mnXN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n/MF/7JD7c/8kL/AN+dsv3jt96/&#10;/pwPP3/UD/3cbPrIP7q//T+eRP8AqN/7t131rO++MvXY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OV7+dzr6DOrZP5Tn/Mw+2f8AwzML&#10;/wC7xved/wBxH/lbefP+ldD/ANXj1g19+T/lVORv+lhN/wBWR1eV76adc2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mf8wX/skPtz/yQv8A352y/eO33r/+nA8/f9QP/dxs+sg/&#10;ur/9P55E/wCo3/u3XfWs774y9di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Q5Xv53OvoM6tk/lOf8zD7Z/wDDMwv/ALvG953/AHEf+Vt5&#10;8/6V0P8A1ePWDX35P+VU5G/6WE3/AFZHV5Xvpp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/zBf+yQ+3P/JC/wDfnbL947fev/6cDz9/1A/93Gz6yD+6v/0/nkT/AKjf+7dd&#10;9azvvjL12J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le/nc6+gzq2T+U5/zMPtn/AMMzC/8Au8b3nf8AcR/5W3nz/pXQ/wDV49YNffk/&#10;5VTkb/pYTf8AVkdXle+mnXNj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f8wX/skPtz/yQv8A&#10;352y/eO33r/+nA8/f9QP/dxs+sg/ur/9P55E/wCo3/u3XfWs774y9di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E5Xv53OvoM6tk/lOf8&#10;zD7Z/wDDMwv/ALvG953/AHEf+Vt58/6V0P8A1ePWDX35P+VU5G/6WE3/AFZHV5Xvpp1zY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Z/zBf+yQ+3P/JC/wDfnbL947fev/6cDz9/&#10;1A/93Gz6yD+6v/0/nkT/AKjf+7dd9azvvjL12J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jle/nc6+gzq2T+U5/zMPtn/AMMzC/8Au8b3&#10;nf8AcR/5W3nz/pXQ/wDV49YNffk/5VTkb/pYTf8AVkdXle+mnXN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Jn/MF/7JD7c/8kL/AN+dsv3jt96//pwPP3/UD/3cbPrIP7q//T+e&#10;RP8AqN/7t131rO++MvXY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OV7+dzr6DOrZP5Tn/Mw+2f8AwzML/wC7xved/wBxH/lbefP+ldD/&#10;ANXj1g19+T/lVORv+lhN/wBWR1eV76adc2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mf8wX/skPtz/yQv8A352y/eO33r/+nA8/f9QP/dxs+sg/ur/9P55E/wCo3/u3XfWs774y&#10;9d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Q5Xv53OvoM6tk/lOf8zD7Z/wDDMwv/ALvG953/AHEf+Vt58/6V0P8A1ePWDX35P+VU5G/6&#10;WE3/AFZHV5Xvpp1z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Z/zBf+yQ+3&#10;P/JC/wDfnbL947fev/6cDz9/1A/93Gz6yD+6v/0/nkT/AKjf+7dd9azvvjL12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le/nc6+gzq&#10;2T+U5/zMPtn/AMMzC/8Au8b3nf8AcR/5W3nz/pXQ/wDV49YNffk/5VTkb/pYTf8AVkdXle+mnXN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n/MF/7JD7c/8kL/AN+dsv3jt96/&#10;/pwPP3/UD/3cbPrIP7q//T+eRP8AqN/7t131rO++MvXY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OV7+dzr6DOrZP5Tn/Mw+2f8AwzML&#10;/wC7xved/wBxH/lbefP+ldD/ANXj1g19+T/lVORv+lhN/wBWR1eV76adc2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mf8wX/skPtz/yQv8A352y/eO33r/+nA8/f9QP/dxs+sg/&#10;ur/9P55E/wCo3/u3XfWs774y9di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c5Xv53OvoM6tk/lOf8zD7Z/wDDMwv/ALvG953/AHEf+Vt5&#10;8/6V0P8A1ePWDX35P+VU5G/6WE3/AFZHV5Xvpp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/zBf+yQ+3P/JC/wDfnbL947fev/6cDz9/1A/93Gz6yD+6v/0/nkT/AKjf+7dd&#10;9azvvjL12J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Dle/nc6+gzq2T+U5/zMPtn/AMMzC/8Au8b3nf8AcR/5W3nz/pXQ/wDV49YNffk/&#10;5VTkb/pYTf8AVkdXle+mnXNj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Jn/M&#10;F/7JD7c/8kL/AN+dsv3jt96//pwPP3/UD/3cbPrIP7q//T+eRP8AqN/7t131rO++MvXY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OV7+&#10;dzr6DOrZP5Tn/Mw+2f8AwzML/wC7xved/wBxH/lbefP+ldD/ANXj1g19+T/lVORv+lhN/wBWR1eV&#10;76adc2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mf8wX/skPtz/yQv8A352y&#10;/eO33r/+nA8/f9QP/dxs+sg/ur/9P55E/wCo3/u3XfWs774y9di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I5Xv53OvoM6tk/lOf8zD7Z&#10;/wDDMwv/ALvG953/AHEf+Vt58/6V0P8A1ePWDX35P+VU5G/6WE3/AFZHV5Xvpp1zY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iZ/zBf+yQ+3P/JC/wDfnbL947fev/6cDz9/1A/9&#10;3Gz6yD+6v/0/nkT/AKjf+7dd9azvvjL12J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zle/nc6+gzq2T+U5/zMPtn/AMMzC/8Au8b3nf8A&#10;cR/5W3nz/pXQ/wDV49YNffk/5VTkb/pYTf8AVkdXle+mnXNj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n/MF/7JD7c/8kL/AN+dsv3jt96//pwPP3/UD/3cbPrIP7q//T+eRP8A&#10;qN/7t131rO++MvXYn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OV7+dzr6DOrZP5Tn/Mw+2f8AwzML/wC7xved/wBxH/lbefP+ldD/ANXj&#10;1g19+T/lVORv+lhN/wBWR1eV76adc2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mf8wX/skPtz/yQv8A352y/eO33r/+nA8/f9QP/dxs+sg/ur/9P55E/wCo3/u3XfWs774y9di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Y5Xv53OvoM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2VBLAwQKAAAAAAAAACEAEynB&#10;3GoPAABqDwAAFQAAAGRycy9tZWRpYS9pbWFnZTIuanBlZ//Y/+AAEEpGSUYAAQEBAGAAYAAA/9sA&#10;QwAKBwcJBwYKCQgJCwsKDA8ZEA8ODg8eFhcSGSQgJiUjICMiKC05MCgqNisiIzJEMjY7PUBAQCYw&#10;RktFPko5P0A9/9sAQwELCwsPDQ8dEBAdPSkjKT09PT09PT09PT09PT09PT09PT09PT09PT09PT09&#10;PT09PT09PT09PT09PT09PT09PT09/8AAEQgAoAB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Jv8AUSf7prnPCv8ArLn6D+tF&#10;FefiP97o/P8AIwn/ABI/M6aiiivQ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logos_RP_DGE_Euroguidance_Erasmus" style="position:absolute;width:4925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+koLAAAAA2gAAAA8AAABkcnMvZG93bnJldi54bWxET8lqwzAQvQf6D2IKuSVycwjBjWJKoVAK&#10;JlsLPU6tqWVsjYwkO87fR4dAjo+3b4vJdmIkHxrHCl6WGQjiyumGawXf54/FBkSIyBo7x6TgSgGK&#10;3dNsi7l2Fz7SeIq1SCEcclRgYuxzKUNlyGJYup44cf/OW4wJ+lpqj5cUbju5yrK1tNhwajDY07uh&#10;qj0NVsH+8KfX/fjT/n6VQ5t5U7ZXLpWaP09vryAiTfEhvrs/tYK0NV1JN0Dub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z6SgsAAAADaAAAADwAAAAAAAAAAAAAAAACfAgAA&#10;ZHJzL2Rvd25yZXYueG1sUEsFBgAAAAAEAAQA9wAAAIwDAAAAAA==&#10;">
                <v:imagedata r:id="rId4" o:title="logos_RP_DGE_Euroguidance_Erasmus"/>
              </v:shape>
              <v:shape id="Imagem 3" o:spid="_x0000_s1028" type="#_x0000_t75" alt="cid:9F01F85F-ACCF-40A2-8B18-3FC2DAD3ACD4" style="position:absolute;left:51069;top:2;width:2599;height:3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dvG+AAAA2gAAAA8AAABkcnMvZG93bnJldi54bWxEj80KwjAQhO+C7xBW8KapIqLVKCKIevQP&#10;PC7N2tY2m9JErW9vBMHjMDPfMPNlY0rxpNrllhUM+hEI4sTqnFMF59OmNwHhPLLG0jIpeJOD5aLd&#10;mmOs7YsP9Dz6VAQIuxgVZN5XsZQuycig69uKOHg3Wxv0Qdap1DW+AtyUchhFY2kw57CQYUXrjJLi&#10;+DAK1lO5uhajcn8/N1Fx3eKl8I+NUt1Os5qB8NT4f/jX3mkFU/heCTd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pdvG+AAAA2gAAAA8AAAAAAAAAAAAAAAAAnwIAAGRy&#10;cy9kb3ducmV2LnhtbFBLBQYAAAAABAAEAPcAAACKAwAAAAA=&#10;">
                <v:imagedata r:id="rId5" o:title="9F01F85F-ACCF-40A2-8B18-3FC2DAD3ACD4"/>
                <v:path arrowok="t"/>
              </v:shape>
              <v:shape id="Imagem 4" o:spid="_x0000_s1029" type="#_x0000_t75" alt="formacao-acreditada" style="position:absolute;left:54853;top:380;width:4939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TZsfEAAAA2wAAAA8AAABkcnMvZG93bnJldi54bWxEj0GLwkAMhe/C/ochC3vTqS5UqY4igqAg&#10;wqos6y10YlvsZEpn1PrvzUHYW8J7ee/LbNG5Wt2pDZVnA8NBAoo497biwsDpuO5PQIWIbLH2TAae&#10;FGAx/+jNMLP+wT90P8RCSQiHDA2UMTaZ1iEvyWEY+IZYtItvHUZZ20LbFh8S7mo9SpJUO6xYGkps&#10;aFVSfj3cnIHtcOzXmzEnq+3Of//uzunf/pwa8/XZLaegInXx3/y+3ljBF3r5RQb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TZsfEAAAA2wAAAA8AAAAAAAAAAAAAAAAA&#10;nwIAAGRycy9kb3ducmV2LnhtbFBLBQYAAAAABAAEAPcAAACQAwAAAAA=&#10;">
                <v:imagedata r:id="rId6" o:title="formacao-acreditada"/>
                <v:path arrowok="t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AAA" w:rsidRDefault="00530AAA" w:rsidP="00AD5170">
    <w:pPr>
      <w:pStyle w:val="Rodap"/>
      <w:jc w:val="both"/>
    </w:pPr>
    <w:r>
      <w:t xml:space="preserve"> </w:t>
    </w:r>
    <w:r w:rsidR="00330921">
      <w:t xml:space="preserve"> </w:t>
    </w:r>
    <w:r w:rsidR="00FA6F53">
      <w:t xml:space="preserve">  </w:t>
    </w:r>
    <w:r>
      <w:t xml:space="preserve">   </w:t>
    </w:r>
    <w:r w:rsidR="00330921">
      <w:rPr>
        <w:noProof/>
      </w:rPr>
      <w:t xml:space="preserve">     </w:t>
    </w:r>
    <w:r w:rsidR="007538C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979160" cy="400050"/>
              <wp:effectExtent l="0" t="0" r="2540" b="0"/>
              <wp:wrapNone/>
              <wp:docPr id="1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9160" cy="400050"/>
                        <a:chOff x="0" y="0"/>
                        <a:chExt cx="59792" cy="4000"/>
                      </a:xfrm>
                    </wpg:grpSpPr>
                    <pic:pic xmlns:pic="http://schemas.openxmlformats.org/drawingml/2006/picture">
                      <pic:nvPicPr>
                        <pic:cNvPr id="2" name="Imagem 2" descr="logos_RP_DGE_Euroguidance_Eras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50" cy="4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3" descr="cid:9F01F85F-ACCF-40A2-8B18-3FC2DAD3ACD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69" y="2"/>
                          <a:ext cx="2599" cy="39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m 4" descr="formacao-acreditad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53" y="380"/>
                          <a:ext cx="4939" cy="32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0;margin-top:0;width:470.8pt;height:31.5pt;z-index:251659264;mso-position-horizontal:center;mso-position-horizontal-relative:margin" coordsize="59792,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kAAAAAAAAA&#10;AAAKdmVjdG9yRGF0YWJvb2wBAAAAAFBnUHNlbnVtAAAAAFBnUHMAAAAAUGdQQwAAAABMZWZ0VW50&#10;RiNSbHQAAAAAAAAAAAAAAABUb3AgVW50RiNSbHQAAAAAAAAAAAAAAABTY2wgVW50RiNQcmNAWQAA&#10;AAAAADhCSU0D7QAAAAAAEADIAAAAAQACAMgAAAABAAI4QklNBCYAAAAAAA4AAAAAAAAAAAAAP4AA&#10;ADhCSU0EDQAAAAAABAAAAHg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r8AAAAAUmdodGxvbmcAAAQu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zhCSU0EDAAAAAAR4gAAAAEAAACgAAAAaQAA&#10;AeAAAMTgAAARxgAYAAH/2P/tAAxBZG9iZV9DTQAB/+4ADkFkb2JlAGSAAAAAAf/bAIQADAgICAkI&#10;DAkJDBELCgsRFQ8MDA8VGBMTFRMTGBEMDAwMDAwRDAwMDAwMDAwMDAwMDAwMDAwMDAwMDAwMDAwM&#10;DAENCwsNDg0QDg4QFA4ODhQUDg4ODhQRDAwMDAwREQwMDAwMDBEMDAwMDAwMDAwMDAwMDAwMDAwM&#10;DAwMDAwMDAwM/8AAEQgAa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K/BC4DAREAAhEBAxEB/90ABACG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A5Xv53Ov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ROV7+dzr6DOrZ&#10;P5Tn/Mw+2f8AwzML/wC7xved/wBxH/lbefP+ldD/ANXj1g19+T/lVORv+lhN/wBWR1eV76adc2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mf8wX/skPtz/yQv8A352y/eO33r/+&#10;nA8/f9QP/dxs+sg/ur/9P55E/wCo3/u3XfWs774y9di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I5Xv53OvoM6tk/lOf8zD7Z/wDDMwv/&#10;ALvG953/AHEf+Vt58/6V0P8A1ePWDX35P+VU5G/6WE3/AFZHV5Xvpp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Z/zBf+yQ+3P/JC/wDfnbL947fev/6cDz9/1A/93Gz6yD+6&#10;v/0/nkT/AKjf+7dd9azvvjL12J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zle/nc6+gzq2T+U5/zMPtn/AMMzC/8Au8b3nf8AcR/5W3nz&#10;/pXQ/wDV49YNffk/5VTkb/pYTf8AVkdXle+mnXN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Jn/MF/7JD7c/8kL/AN+dsv3jt96//pwPP3/UD/3cbPrIP7q//T+eRP8AqN/7t131&#10;rO++MvXY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UOV7+dzr6DOrZP5Tn/Mw+2f8AwzML/wC7xved/wBxH/lbefP+ldD/ANXj1g19+T/l&#10;VORv+lhN/wBWR1eV76adc2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mf8wX&#10;/skPtz/yQv8A352y/eO33r/+nA8/f9QP/dxs+sg/ur/9P55E/wCo3/u3XfWs774y9di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U5Xv53&#10;OvoM6tk/lOf8zD7Z/wDDMwv/ALvG953/AHEf+Vt58/6V0P8A1ePWDX35P+VU5G/6WE3/AFZHV5Xv&#10;pp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Z/zBf+yQ+3P/JC/wDfnbL9&#10;47fev/6cDz9/1A/93Gz6yD+6v/0/nkT/AKjf+7dd9azvvjL12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jle/nc6+gzq2T+U5/zMPtn/&#10;AMMzC/8Au8b3nf8AcR/5W3nz/pXQ/wDV49YNffk/5VTkb/pYTf8AVkdXle+mnXNj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Jn/MF/7JD7c/8kL/AN+dsv3jt96//pwPP3/UD/3c&#10;bPrIP7q//T+eRP8AqN/7t131rO++MvXY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OV7+dzr6DOrZP5Tn/Mw+2f8AwzML/wC7xved/wBx&#10;H/lbefP+ldD/ANXj1g19+T/lVORv+lhN/wBWR1eV76adc2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mf8wX/skPtz/yQv8A352y/eO33r/+nA8/f9QP/dxs+sg/ur/9P55E/wCo&#10;3/u3XfWs774y9di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A5Xv53OvoM6tk/lOf8zD7Z/wDDMwv/ALvG953/AHEf+Vt58/6V0P8A1ePW&#10;DX35P+VU5G/6WE3/AFZHV5Xvpp1zY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Z/zBf+yQ+3P/JC/wDfnbL947fev/6cDz9/1A/93Gz6yD+6v/0/nkT/AKjf+7dd9azvvjL12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le/nc6+gzq2T+U5/zMPtn/AMMzC/8Au8b3nf8AcR/5W3nz/pXQ/wDV49YNffk/5VTkb/pYTf8A&#10;VkdXle+mnXN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n/MF/7JD7c/8kL/&#10;AN+dsv3jt96//pwPP3/UD/3cbPrIP7q//T+eRP8AqN/7t131rO++MvXY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OV7+dzr6DOrZP5Tn&#10;/Mw+2f8AwzML/wC7xved/wBxH/lbefP+ldD/ANXj1g19+T/lVORv+lhN/wBWR1eV76adc2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f8wX/skPtz/yQv8A352y/eO33r/+nA8/&#10;f9QP/dxs+sg/ur/9P55E/wCo3/u3XfWs774y9di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M5Xv53OvoM6tk/lOf8zD7Z/wDDMwv/ALvG&#10;953/AHEf+Vt58/6V0P8A1ePWDX35P+VU5G/6WE3/AFZHV5Xvpp1z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Z/zBf+yQ+3P/JC/wDfnbL947fev/6cDz9/1A/93Gz6yD+6v/0/&#10;nkT/AKjf+7dd9azvvjL12J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Dle/nc6+gzq2T+U5/zMPtn/AMMzC/8Au8b3nf8AcR/5W3nz/pXQ&#10;/wDV49YNffk/5VTkb/pYTf8AVkdXle+mnXNj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Jn/MF/7JD7c/8kL/AN+dsv3jt96//pwPP3/UD/3cbPrIP7q//T+eRP8AqN/7t131rO++&#10;MvXY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VOV7+dzr6DOrZP5Tn/Mw+2f8AwzML/wC7xved/wBxH/lbefP+ldD/ANXj1g19+T/lVORv&#10;+lhN/wBWR1eV76adc2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Z/zBf+yQ+3P/JC/wDfnbL9&#10;47fev/6cDz9/1A/93Gz6yD+6v/0/nkT/AKjf+7dd9azvvjL12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Tle/nc6+gzq2T+U5/zMPtn/&#10;AMMzC/8Au8b3nf8AcR/5W3nz/pXQ/wDV49YNffk/5VTkb/pYTf8AVkdXle+mnXNj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Jn/MF/7JD7c/8kL/AN+dsv3jt96//pwPP3/UD/3c&#10;bPrIP7q//T+eRP8AqN/7t131rO++MvXY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SOV7+dzr6DOrZP5Tn/Mw+2f8AwzML/wC7xved/wBx&#10;H/lbefP+ldD/ANXj1g19+T/lVORv+lhN/wBWR1eV76adc2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mf8wX/skPtz/yQv8A352y/eO33r/+nA8/f9QP/dxs+sg/ur/9P55E/wCo&#10;3/u3XfWs774y9di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M5Xv53OvoM6tk/lOf8zD7Z/wDDMwv/ALvG953/AHEf+Vt58/6V0P8A1ePW&#10;DX35P+VU5G/6WE3/AFZHV5Xvpp1zY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Z/zBf+yQ+3P/JC/wDfnbL947fev/6cDz9/1A/93Gz6yD+6v/0/nkT/AKjf+7dd9azvvjL12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le/nc6+gzq2T+U5/zMPtn/AMMzC/8Au8b3nf8AcR/5W3nz/pXQ/wDV49YNffk/5VTkb/pYTf8A&#10;VkdXle+mnXN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n/MF/7JD7c/8kL/&#10;AN+dsv3jt96//pwPP3/UD/3cbPrIP7q//T+eRP8AqN/7t131rO++MvXYn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VOV7+dzr6DOrZP5Tn&#10;/Mw+2f8AwzML/wC7xved/wBxH/lbefP+ldD/ANXj1g19+T/lVORv+lhN/wBWR1eV76adc2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f8wX/skPtz/yQv8A352y/eO33r/+nA8/&#10;f9QP/dxs+sg/ur/9P55E/wCo3/u3XfWs774y9di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Y5Xv53OvoM6tk/lOf8zD7Z/wDDMwv/ALvG&#10;953/AHEf+Vt58/6V0P8A1ePWDX35P+VU5G/6WE3/AFZHV5Xvpp1z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Z/zBf+yQ+3P/JC/wDfnbL947fev/6cDz9/1A/93Gz6yD+6v/0/&#10;nkT/AKjf+7dd9azvvjL12J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zle/nc6+gzq2T+U5/zMPtn/AMMzC/8Au8b3nf8AcR/5W3nz/pXQ&#10;/wDV49YNffk/5VTkb/pYTf8AVkdXle+mnXNj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Jn/MF/7JD7c/8kL/AN+dsv3jt96//pwPP3/UD/3cbPrIP7q//T+eRP8AqN/7t131rO++&#10;MvXY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OV7+dzr6DOrZP5Tn/Mw+2f8AwzML/wC7xved/wBxH/lbefP+ldD/ANXj1g19+T/lVORv&#10;+lhN/wBWR1eV76adc2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mf8wX/skP&#10;tz/yQv8A352y/eO33r/+nA8/f9QP/dxs+sg/ur/9P55E/wCo3/u3XfWs774y9di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E5Xv53OvoM&#10;6tk/lOf8zD7Z/wDDMwv/ALvG953/AHEf+Vt58/6V0P8A1ePWDX35P+VU5G/6WE3/AFZHV5Xvpp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Z/zBf+yQ+3P/JC/wDfnbL947fe&#10;v/6cDz9/1A/93Gz6yD+6v/0/nkT/AKjf+7dd9azvvjL12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jle/nc6+gzq2T+U5/zMPtn/AMMz&#10;C/8Au8b3nf8AcR/5W3nz/pXQ/wDV49YNffk/5VTkb/pYTf8AVkdXle+mnXNj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Jn/MF/7JD7c/8kL/AN+dsv3jt96//pwPP3/UD/3cbPrI&#10;P7q//T+eRP8AqN/7t131rO++MvXY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OV7+dzr6DOrZP5Tn/Mw+2f8AwzML/wC7xved/wBxH/lb&#10;efP+ldD/ANXj1g19+T/lVORv+lhN/wBWR1eV76adc2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f8wX/skPtz/yQv8A352y/eO33r/+nA8/f9QP/dxs+sg/ur/9P55E/wCo3/u3&#10;XfWs774y9di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Q5Xv53OvoM6tk/lOf8zD7Z/wDDMwv/ALvG953/AHEf+Vt58/6V0P8A1ePWDX35&#10;P+VU5G/6WE3/AFZHV5Xvpp1zY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Z/&#10;zBf+yQ+3P/JC/wDfnbL947fev/6cDz9/1A/93Gz6yD+6v/0/nkT/AKjf+7dd9azvvjL12J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jle/nc6+g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ZUEsDBAoAAAAAAAAAIQATKcHcag8A&#10;AGoPAAAVAAAAZHJzL21lZGlhL2ltYWdlMi5qcGVn/9j/4AAQSkZJRgABAQEAYABgAAD/2wBDAAoH&#10;BwkHBgoJCAkLCwoMDxkQDw4ODx4WFxIZJCAmJSMgIyIoLTkwKCo2KyIjMkQyNjs9QEBAJjBGS0U+&#10;Sjk/QD3/2wBDAQsLCw8NDx0QEB09KSMpPT09PT09PT09PT09PT09PT09PT09PT09PT09PT09PT09&#10;PT09PT09PT09PT09PT09PT3/wAARCACgAG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m/wBRJ/umuc8K/wCsufoP60UV5+I/&#10;3uj8/wAjCf8AEj8zpqKKK9A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logos_RP_DGE_Euroguidance_Erasmus" style="position:absolute;width:4925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pWjDAAAA2gAAAA8AAABkcnMvZG93bnJldi54bWxEj09rAjEUxO9Cv0N4hd40qweRrVFEEERY&#10;Wv9Bj6+b182ym5cliev67ZtCweMwM79hluvBtqInH2rHCqaTDARx6XTNlYLLeTdegAgRWWPrmBQ8&#10;KMB69TJaYq7dnY/Un2IlEoRDjgpMjF0uZSgNWQwT1xEn78d5izFJX0nt8Z7gtpWzLJtLizWnBYMd&#10;bQ2VzelmFXx8fut511+br0NxazJviubBhVJvr8PmHUSkIT7D/+29VjCDvyvpBs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alaMMAAADaAAAADwAAAAAAAAAAAAAAAACf&#10;AgAAZHJzL2Rvd25yZXYueG1sUEsFBgAAAAAEAAQA9wAAAI8DAAAAAA==&#10;">
                <v:imagedata r:id="rId4" o:title="logos_RP_DGE_Euroguidance_Erasmus"/>
              </v:shape>
              <v:shape id="Imagem 3" o:spid="_x0000_s1028" type="#_x0000_t75" alt="cid:9F01F85F-ACCF-40A2-8B18-3FC2DAD3ACD4" style="position:absolute;left:51069;top:2;width:2599;height:3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fPTDAAAA2gAAAA8AAABkcnMvZG93bnJldi54bWxEj81qwzAQhO+FvoPYQm+NnNKG1LEcQiC0&#10;OdZxIcfF2tiOrZWx5J++fVQo5DjMzDdMsp1NK0bqXW1ZwXIRgSAurK65VJCfDi9rEM4ja2wtk4Jf&#10;crBNHx8SjLWd+JvGzJciQNjFqKDyvouldEVFBt3CdsTBu9jeoA+yL6XucQpw08rXKFpJgzWHhQo7&#10;2ldUNNlgFOw/5O7cvLXHaz5HzfkTfxo/HJR6fpp3GxCeZn8P/7e/tIJ3+LsSboB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R89MMAAADaAAAADwAAAAAAAAAAAAAAAACf&#10;AgAAZHJzL2Rvd25yZXYueG1sUEsFBgAAAAAEAAQA9wAAAI8DAAAAAA==&#10;">
                <v:imagedata r:id="rId5" o:title="9F01F85F-ACCF-40A2-8B18-3FC2DAD3ACD4"/>
                <v:path arrowok="t"/>
              </v:shape>
              <v:shape id="Imagem 4" o:spid="_x0000_s1029" type="#_x0000_t75" alt="formacao-acreditada" style="position:absolute;left:54853;top:380;width:4939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z/bEAAAA2gAAAA8AAABkcnMvZG93bnJldi54bWxEj81qwzAQhO+FvoPYQG+NnBac4kY2IRCI&#10;wQTyQ2lui7WxTayVsVTbffsoUOhxmJlvmFU2mVYM1LvGsoLFPAJBXFrdcKXgfNq+foBwHllja5kU&#10;/JKDLH1+WmGi7cgHGo6+EgHCLkEFtfddIqUrazLo5rYjDt7V9gZ9kH0ldY9jgJtWvkVRLA02HBZq&#10;7GhTU3k7/hgF+WJpt7slR5u8sO9fxSX+3l9ipV5m0/oThKfJ/4f/2jutIIbHlXADZH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yz/bEAAAA2gAAAA8AAAAAAAAAAAAAAAAA&#10;nwIAAGRycy9kb3ducmV2LnhtbFBLBQYAAAAABAAEAPcAAACQAwAAAAA=&#10;">
                <v:imagedata r:id="rId6" o:title="formacao-acreditada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6C3" w:rsidRDefault="00F666C3" w:rsidP="00C45CDE">
      <w:r>
        <w:separator/>
      </w:r>
    </w:p>
  </w:footnote>
  <w:footnote w:type="continuationSeparator" w:id="0">
    <w:p w:rsidR="00F666C3" w:rsidRDefault="00F666C3" w:rsidP="00C45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4CA" w:rsidRDefault="00CB64C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AE" w:rsidRPr="00017B7F" w:rsidRDefault="00253BAE" w:rsidP="00253BAE">
    <w:pPr>
      <w:jc w:val="center"/>
      <w:rPr>
        <w:rFonts w:asciiTheme="minorHAnsi" w:hAnsiTheme="minorHAnsi"/>
        <w:b/>
        <w:color w:val="17365D"/>
        <w:sz w:val="28"/>
        <w:szCs w:val="28"/>
      </w:rPr>
    </w:pPr>
    <w:r>
      <w:rPr>
        <w:rFonts w:asciiTheme="minorHAnsi" w:hAnsiTheme="minorHAnsi"/>
        <w:b/>
        <w:color w:val="17365D"/>
        <w:sz w:val="28"/>
        <w:szCs w:val="28"/>
      </w:rPr>
      <w:t xml:space="preserve">IV </w:t>
    </w:r>
    <w:r w:rsidRPr="00017B7F">
      <w:rPr>
        <w:rFonts w:asciiTheme="minorHAnsi" w:hAnsiTheme="minorHAnsi"/>
        <w:b/>
        <w:color w:val="17365D"/>
        <w:sz w:val="28"/>
        <w:szCs w:val="28"/>
      </w:rPr>
      <w:t xml:space="preserve">Seminário de Psicologia </w:t>
    </w:r>
    <w:r>
      <w:rPr>
        <w:rFonts w:asciiTheme="minorHAnsi" w:hAnsiTheme="minorHAnsi"/>
        <w:b/>
        <w:color w:val="17365D"/>
        <w:sz w:val="28"/>
        <w:szCs w:val="28"/>
      </w:rPr>
      <w:t>e Orientação em Contexto Escolar</w:t>
    </w:r>
  </w:p>
  <w:p w:rsidR="00EC0368" w:rsidRPr="00017B7F" w:rsidRDefault="00EC0368" w:rsidP="00EC0368">
    <w:pPr>
      <w:jc w:val="center"/>
      <w:rPr>
        <w:rFonts w:asciiTheme="minorHAnsi" w:hAnsiTheme="minorHAnsi"/>
        <w:b/>
        <w:color w:val="76923C"/>
        <w:sz w:val="28"/>
        <w:szCs w:val="28"/>
      </w:rPr>
    </w:pPr>
    <w:r w:rsidRPr="00017B7F">
      <w:rPr>
        <w:rFonts w:asciiTheme="minorHAnsi" w:hAnsiTheme="minorHAnsi"/>
        <w:b/>
        <w:color w:val="76923C"/>
        <w:sz w:val="28"/>
        <w:szCs w:val="28"/>
      </w:rPr>
      <w:t>Auditório da Faculdade de Medicina Dentária - Lisboa</w:t>
    </w:r>
  </w:p>
  <w:p w:rsidR="00EC0368" w:rsidRPr="007D4969" w:rsidRDefault="00D67823" w:rsidP="00EC0368">
    <w:pPr>
      <w:jc w:val="center"/>
      <w:rPr>
        <w:rFonts w:asciiTheme="minorHAnsi" w:hAnsiTheme="minorHAnsi"/>
        <w:b/>
        <w:color w:val="76923C"/>
      </w:rPr>
    </w:pPr>
    <w:r>
      <w:rPr>
        <w:rFonts w:asciiTheme="minorHAnsi" w:hAnsiTheme="minorHAnsi"/>
        <w:b/>
        <w:color w:val="76923C"/>
        <w:sz w:val="28"/>
        <w:szCs w:val="28"/>
      </w:rPr>
      <w:t>28</w:t>
    </w:r>
    <w:r w:rsidR="00EC0368" w:rsidRPr="00017B7F">
      <w:rPr>
        <w:rFonts w:asciiTheme="minorHAnsi" w:hAnsiTheme="minorHAnsi"/>
        <w:b/>
        <w:color w:val="76923C"/>
        <w:sz w:val="28"/>
        <w:szCs w:val="28"/>
      </w:rPr>
      <w:t xml:space="preserve"> </w:t>
    </w:r>
    <w:proofErr w:type="gramStart"/>
    <w:r w:rsidR="00EC0368" w:rsidRPr="00017B7F">
      <w:rPr>
        <w:rFonts w:asciiTheme="minorHAnsi" w:hAnsiTheme="minorHAnsi"/>
        <w:b/>
        <w:color w:val="76923C"/>
        <w:sz w:val="28"/>
        <w:szCs w:val="28"/>
      </w:rPr>
      <w:t>e</w:t>
    </w:r>
    <w:proofErr w:type="gramEnd"/>
    <w:r w:rsidR="00EC0368" w:rsidRPr="00017B7F">
      <w:rPr>
        <w:rFonts w:asciiTheme="minorHAnsi" w:hAnsiTheme="minorHAnsi"/>
        <w:b/>
        <w:color w:val="76923C"/>
        <w:sz w:val="28"/>
        <w:szCs w:val="28"/>
      </w:rPr>
      <w:t xml:space="preserve"> </w:t>
    </w:r>
    <w:r>
      <w:rPr>
        <w:rFonts w:asciiTheme="minorHAnsi" w:hAnsiTheme="minorHAnsi"/>
        <w:b/>
        <w:color w:val="76923C"/>
        <w:sz w:val="28"/>
        <w:szCs w:val="28"/>
      </w:rPr>
      <w:t>29</w:t>
    </w:r>
    <w:r w:rsidR="00EC0368" w:rsidRPr="00017B7F">
      <w:rPr>
        <w:rFonts w:asciiTheme="minorHAnsi" w:hAnsiTheme="minorHAnsi"/>
        <w:b/>
        <w:color w:val="76923C"/>
        <w:sz w:val="28"/>
        <w:szCs w:val="28"/>
      </w:rPr>
      <w:t xml:space="preserve"> </w:t>
    </w:r>
    <w:r w:rsidR="0071522F">
      <w:rPr>
        <w:rFonts w:asciiTheme="minorHAnsi" w:hAnsiTheme="minorHAnsi"/>
        <w:b/>
        <w:color w:val="76923C"/>
        <w:sz w:val="28"/>
        <w:szCs w:val="28"/>
      </w:rPr>
      <w:t xml:space="preserve">de </w:t>
    </w:r>
    <w:r>
      <w:rPr>
        <w:rFonts w:asciiTheme="minorHAnsi" w:hAnsiTheme="minorHAnsi"/>
        <w:b/>
        <w:color w:val="76923C"/>
        <w:sz w:val="28"/>
        <w:szCs w:val="28"/>
      </w:rPr>
      <w:t>novembro</w:t>
    </w:r>
    <w:r w:rsidR="00270476">
      <w:rPr>
        <w:rFonts w:asciiTheme="minorHAnsi" w:hAnsiTheme="minorHAnsi"/>
        <w:b/>
        <w:color w:val="76923C"/>
        <w:sz w:val="28"/>
        <w:szCs w:val="28"/>
      </w:rPr>
      <w:t xml:space="preserve"> </w:t>
    </w:r>
    <w:r w:rsidR="00EC0368" w:rsidRPr="007D4969">
      <w:rPr>
        <w:rFonts w:asciiTheme="minorHAnsi" w:hAnsiTheme="minorHAnsi"/>
        <w:b/>
        <w:color w:val="76923C"/>
      </w:rPr>
      <w:t>de 201</w:t>
    </w:r>
    <w:r w:rsidR="00270476">
      <w:rPr>
        <w:rFonts w:asciiTheme="minorHAnsi" w:hAnsiTheme="minorHAnsi"/>
        <w:b/>
        <w:color w:val="76923C"/>
      </w:rPr>
      <w:t>6</w:t>
    </w:r>
  </w:p>
  <w:p w:rsidR="00EC0368" w:rsidRPr="007D4969" w:rsidRDefault="00EC0368" w:rsidP="00EC0368">
    <w:pPr>
      <w:jc w:val="center"/>
      <w:rPr>
        <w:rFonts w:asciiTheme="minorHAnsi" w:hAnsiTheme="minorHAnsi"/>
        <w:b/>
        <w:color w:val="76923C"/>
      </w:rPr>
    </w:pPr>
    <w:r>
      <w:rPr>
        <w:noProof/>
      </w:rPr>
      <w:drawing>
        <wp:inline distT="0" distB="0" distL="0" distR="0">
          <wp:extent cx="361950" cy="266700"/>
          <wp:effectExtent l="0" t="0" r="0" b="0"/>
          <wp:docPr id="3" name="Imagem 22" descr="bussu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m 22" descr="bussula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55E4" w:rsidRDefault="004755E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7F" w:rsidRPr="00017B7F" w:rsidRDefault="00253BAE" w:rsidP="00017B7F">
    <w:pPr>
      <w:jc w:val="center"/>
      <w:rPr>
        <w:rFonts w:asciiTheme="minorHAnsi" w:hAnsiTheme="minorHAnsi"/>
        <w:b/>
        <w:color w:val="17365D"/>
        <w:sz w:val="28"/>
        <w:szCs w:val="28"/>
      </w:rPr>
    </w:pPr>
    <w:r>
      <w:rPr>
        <w:rFonts w:asciiTheme="minorHAnsi" w:hAnsiTheme="minorHAnsi"/>
        <w:b/>
        <w:color w:val="17365D"/>
        <w:sz w:val="28"/>
        <w:szCs w:val="28"/>
      </w:rPr>
      <w:t xml:space="preserve">IV </w:t>
    </w:r>
    <w:r w:rsidR="00017B7F" w:rsidRPr="00017B7F">
      <w:rPr>
        <w:rFonts w:asciiTheme="minorHAnsi" w:hAnsiTheme="minorHAnsi"/>
        <w:b/>
        <w:color w:val="17365D"/>
        <w:sz w:val="28"/>
        <w:szCs w:val="28"/>
      </w:rPr>
      <w:t xml:space="preserve">Seminário de Psicologia </w:t>
    </w:r>
    <w:r>
      <w:rPr>
        <w:rFonts w:asciiTheme="minorHAnsi" w:hAnsiTheme="minorHAnsi"/>
        <w:b/>
        <w:color w:val="17365D"/>
        <w:sz w:val="28"/>
        <w:szCs w:val="28"/>
      </w:rPr>
      <w:t>e Orientação em Contexto Escolar</w:t>
    </w:r>
  </w:p>
  <w:p w:rsidR="00017B7F" w:rsidRPr="00017B7F" w:rsidRDefault="00017B7F" w:rsidP="00017B7F">
    <w:pPr>
      <w:jc w:val="center"/>
      <w:rPr>
        <w:rFonts w:asciiTheme="minorHAnsi" w:hAnsiTheme="minorHAnsi"/>
        <w:b/>
        <w:color w:val="76923C"/>
        <w:sz w:val="28"/>
        <w:szCs w:val="28"/>
      </w:rPr>
    </w:pPr>
    <w:r w:rsidRPr="00017B7F">
      <w:rPr>
        <w:rFonts w:asciiTheme="minorHAnsi" w:hAnsiTheme="minorHAnsi"/>
        <w:b/>
        <w:color w:val="76923C"/>
        <w:sz w:val="28"/>
        <w:szCs w:val="28"/>
      </w:rPr>
      <w:t>Auditório da Faculdade de Medicina Dentária - Lisboa</w:t>
    </w:r>
  </w:p>
  <w:p w:rsidR="00017B7F" w:rsidRPr="007D4969" w:rsidRDefault="006E3931" w:rsidP="00017B7F">
    <w:pPr>
      <w:jc w:val="center"/>
      <w:rPr>
        <w:rFonts w:asciiTheme="minorHAnsi" w:hAnsiTheme="minorHAnsi"/>
        <w:b/>
        <w:color w:val="76923C"/>
      </w:rPr>
    </w:pPr>
    <w:r>
      <w:rPr>
        <w:rFonts w:asciiTheme="minorHAnsi" w:hAnsiTheme="minorHAnsi"/>
        <w:b/>
        <w:color w:val="76923C"/>
        <w:sz w:val="28"/>
        <w:szCs w:val="28"/>
      </w:rPr>
      <w:t>28</w:t>
    </w:r>
    <w:r w:rsidR="00017B7F" w:rsidRPr="00017B7F">
      <w:rPr>
        <w:rFonts w:asciiTheme="minorHAnsi" w:hAnsiTheme="minorHAnsi"/>
        <w:b/>
        <w:color w:val="76923C"/>
        <w:sz w:val="28"/>
        <w:szCs w:val="28"/>
      </w:rPr>
      <w:t xml:space="preserve"> </w:t>
    </w:r>
    <w:proofErr w:type="gramStart"/>
    <w:r w:rsidR="00017B7F" w:rsidRPr="00017B7F">
      <w:rPr>
        <w:rFonts w:asciiTheme="minorHAnsi" w:hAnsiTheme="minorHAnsi"/>
        <w:b/>
        <w:color w:val="76923C"/>
        <w:sz w:val="28"/>
        <w:szCs w:val="28"/>
      </w:rPr>
      <w:t>e</w:t>
    </w:r>
    <w:proofErr w:type="gramEnd"/>
    <w:r w:rsidR="00017B7F" w:rsidRPr="00017B7F">
      <w:rPr>
        <w:rFonts w:asciiTheme="minorHAnsi" w:hAnsiTheme="minorHAnsi"/>
        <w:b/>
        <w:color w:val="76923C"/>
        <w:sz w:val="28"/>
        <w:szCs w:val="28"/>
      </w:rPr>
      <w:t xml:space="preserve"> </w:t>
    </w:r>
    <w:r>
      <w:rPr>
        <w:rFonts w:asciiTheme="minorHAnsi" w:hAnsiTheme="minorHAnsi"/>
        <w:b/>
        <w:color w:val="76923C"/>
        <w:sz w:val="28"/>
        <w:szCs w:val="28"/>
      </w:rPr>
      <w:t>29</w:t>
    </w:r>
    <w:r w:rsidR="00017B7F" w:rsidRPr="00017B7F">
      <w:rPr>
        <w:rFonts w:asciiTheme="minorHAnsi" w:hAnsiTheme="minorHAnsi"/>
        <w:b/>
        <w:color w:val="76923C"/>
        <w:sz w:val="28"/>
        <w:szCs w:val="28"/>
      </w:rPr>
      <w:t xml:space="preserve"> </w:t>
    </w:r>
    <w:r w:rsidR="0071522F">
      <w:rPr>
        <w:rFonts w:asciiTheme="minorHAnsi" w:hAnsiTheme="minorHAnsi"/>
        <w:b/>
        <w:color w:val="76923C"/>
        <w:sz w:val="28"/>
        <w:szCs w:val="28"/>
      </w:rPr>
      <w:t xml:space="preserve">de </w:t>
    </w:r>
    <w:r w:rsidR="006E168A">
      <w:rPr>
        <w:rFonts w:asciiTheme="minorHAnsi" w:hAnsiTheme="minorHAnsi"/>
        <w:b/>
        <w:color w:val="76923C"/>
        <w:sz w:val="28"/>
        <w:szCs w:val="28"/>
      </w:rPr>
      <w:t>novembro</w:t>
    </w:r>
    <w:r w:rsidR="00017B7F" w:rsidRPr="007D4969">
      <w:rPr>
        <w:rFonts w:asciiTheme="minorHAnsi" w:hAnsiTheme="minorHAnsi"/>
        <w:b/>
        <w:color w:val="76923C"/>
      </w:rPr>
      <w:t xml:space="preserve"> de 201</w:t>
    </w:r>
    <w:r w:rsidR="000408D0">
      <w:rPr>
        <w:rFonts w:asciiTheme="minorHAnsi" w:hAnsiTheme="minorHAnsi"/>
        <w:b/>
        <w:color w:val="76923C"/>
      </w:rPr>
      <w:t>6</w:t>
    </w:r>
  </w:p>
  <w:p w:rsidR="00017B7F" w:rsidRPr="007D4969" w:rsidRDefault="00017B7F" w:rsidP="00017B7F">
    <w:pPr>
      <w:jc w:val="center"/>
      <w:rPr>
        <w:rFonts w:asciiTheme="minorHAnsi" w:hAnsiTheme="minorHAnsi"/>
        <w:b/>
        <w:color w:val="76923C"/>
      </w:rPr>
    </w:pPr>
    <w:r>
      <w:rPr>
        <w:noProof/>
      </w:rPr>
      <w:drawing>
        <wp:inline distT="0" distB="0" distL="0" distR="0">
          <wp:extent cx="361950" cy="266700"/>
          <wp:effectExtent l="0" t="0" r="0" b="0"/>
          <wp:docPr id="4" name="Imagem 22" descr="bussu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m 22" descr="bussula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17B7F" w:rsidRDefault="004755E4" w:rsidP="004755E4">
    <w:pPr>
      <w:pStyle w:val="Cabealho"/>
      <w:tabs>
        <w:tab w:val="clear" w:pos="4252"/>
        <w:tab w:val="clear" w:pos="8504"/>
        <w:tab w:val="left" w:pos="271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270"/>
    <w:multiLevelType w:val="hybridMultilevel"/>
    <w:tmpl w:val="EB9C3D0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F8B"/>
    <w:multiLevelType w:val="hybridMultilevel"/>
    <w:tmpl w:val="C1789D6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66181"/>
    <w:multiLevelType w:val="hybridMultilevel"/>
    <w:tmpl w:val="9B8E1F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E5D06"/>
    <w:multiLevelType w:val="hybridMultilevel"/>
    <w:tmpl w:val="029EE1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3197C"/>
    <w:multiLevelType w:val="hybridMultilevel"/>
    <w:tmpl w:val="D09223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83D0E"/>
    <w:multiLevelType w:val="hybridMultilevel"/>
    <w:tmpl w:val="417A4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1F3EBC"/>
    <w:multiLevelType w:val="hybridMultilevel"/>
    <w:tmpl w:val="07604C7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31DE3"/>
    <w:multiLevelType w:val="hybridMultilevel"/>
    <w:tmpl w:val="7310910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08C362A"/>
    <w:multiLevelType w:val="hybridMultilevel"/>
    <w:tmpl w:val="478666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D91338"/>
    <w:multiLevelType w:val="hybridMultilevel"/>
    <w:tmpl w:val="DB641282"/>
    <w:lvl w:ilvl="0" w:tplc="0816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6F4A3600"/>
    <w:multiLevelType w:val="hybridMultilevel"/>
    <w:tmpl w:val="A9EA02D4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710127"/>
    <w:multiLevelType w:val="hybridMultilevel"/>
    <w:tmpl w:val="1988DA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8476E3"/>
    <w:multiLevelType w:val="hybridMultilevel"/>
    <w:tmpl w:val="80C8F658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0B174B5"/>
    <w:multiLevelType w:val="hybridMultilevel"/>
    <w:tmpl w:val="8116B4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4C238D"/>
    <w:multiLevelType w:val="hybridMultilevel"/>
    <w:tmpl w:val="02D4C0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5"/>
  </w:num>
  <w:num w:numId="4">
    <w:abstractNumId w:val="3"/>
  </w:num>
  <w:num w:numId="5">
    <w:abstractNumId w:val="2"/>
  </w:num>
  <w:num w:numId="6">
    <w:abstractNumId w:val="11"/>
  </w:num>
  <w:num w:numId="7">
    <w:abstractNumId w:val="4"/>
  </w:num>
  <w:num w:numId="8">
    <w:abstractNumId w:val="8"/>
  </w:num>
  <w:num w:numId="9">
    <w:abstractNumId w:val="7"/>
  </w:num>
  <w:num w:numId="10">
    <w:abstractNumId w:val="12"/>
  </w:num>
  <w:num w:numId="11">
    <w:abstractNumId w:val="1"/>
  </w:num>
  <w:num w:numId="12">
    <w:abstractNumId w:val="0"/>
  </w:num>
  <w:num w:numId="13">
    <w:abstractNumId w:val="10"/>
  </w:num>
  <w:num w:numId="14">
    <w:abstractNumId w:val="9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D2F"/>
    <w:rsid w:val="00000279"/>
    <w:rsid w:val="00000BE2"/>
    <w:rsid w:val="00000F33"/>
    <w:rsid w:val="000011AE"/>
    <w:rsid w:val="00001968"/>
    <w:rsid w:val="0000260A"/>
    <w:rsid w:val="000027ED"/>
    <w:rsid w:val="0000331F"/>
    <w:rsid w:val="00004833"/>
    <w:rsid w:val="000056E5"/>
    <w:rsid w:val="00005AD9"/>
    <w:rsid w:val="00005B86"/>
    <w:rsid w:val="00005C85"/>
    <w:rsid w:val="000067B6"/>
    <w:rsid w:val="00006AA7"/>
    <w:rsid w:val="00010204"/>
    <w:rsid w:val="00011BCB"/>
    <w:rsid w:val="000137AA"/>
    <w:rsid w:val="00013EF3"/>
    <w:rsid w:val="000144DB"/>
    <w:rsid w:val="00014874"/>
    <w:rsid w:val="0001528B"/>
    <w:rsid w:val="00016105"/>
    <w:rsid w:val="00017B7F"/>
    <w:rsid w:val="000205DE"/>
    <w:rsid w:val="00023995"/>
    <w:rsid w:val="00025792"/>
    <w:rsid w:val="00025C17"/>
    <w:rsid w:val="00025F8A"/>
    <w:rsid w:val="000260C4"/>
    <w:rsid w:val="0002736F"/>
    <w:rsid w:val="00027586"/>
    <w:rsid w:val="00030B76"/>
    <w:rsid w:val="000320CB"/>
    <w:rsid w:val="00032901"/>
    <w:rsid w:val="00032CFB"/>
    <w:rsid w:val="00033077"/>
    <w:rsid w:val="000334B0"/>
    <w:rsid w:val="00034016"/>
    <w:rsid w:val="00034A24"/>
    <w:rsid w:val="00035FC9"/>
    <w:rsid w:val="00036DDF"/>
    <w:rsid w:val="0003732B"/>
    <w:rsid w:val="00037A48"/>
    <w:rsid w:val="00037B9F"/>
    <w:rsid w:val="000408D0"/>
    <w:rsid w:val="00041914"/>
    <w:rsid w:val="000424C2"/>
    <w:rsid w:val="0004405E"/>
    <w:rsid w:val="000454FA"/>
    <w:rsid w:val="00045E80"/>
    <w:rsid w:val="000467FE"/>
    <w:rsid w:val="00046FD1"/>
    <w:rsid w:val="0005031B"/>
    <w:rsid w:val="00051898"/>
    <w:rsid w:val="00051B17"/>
    <w:rsid w:val="000524FB"/>
    <w:rsid w:val="00053509"/>
    <w:rsid w:val="00053D7D"/>
    <w:rsid w:val="00053E16"/>
    <w:rsid w:val="00055341"/>
    <w:rsid w:val="00055A1B"/>
    <w:rsid w:val="00057573"/>
    <w:rsid w:val="000606D1"/>
    <w:rsid w:val="0006113F"/>
    <w:rsid w:val="00061280"/>
    <w:rsid w:val="0006167E"/>
    <w:rsid w:val="00062207"/>
    <w:rsid w:val="000649FE"/>
    <w:rsid w:val="00064D14"/>
    <w:rsid w:val="00064FD1"/>
    <w:rsid w:val="000669C4"/>
    <w:rsid w:val="000701FD"/>
    <w:rsid w:val="00074802"/>
    <w:rsid w:val="00075451"/>
    <w:rsid w:val="00075A3A"/>
    <w:rsid w:val="000768CD"/>
    <w:rsid w:val="00076EB3"/>
    <w:rsid w:val="00077831"/>
    <w:rsid w:val="000824BD"/>
    <w:rsid w:val="00084436"/>
    <w:rsid w:val="000852A1"/>
    <w:rsid w:val="00086CFC"/>
    <w:rsid w:val="00091104"/>
    <w:rsid w:val="00091A4C"/>
    <w:rsid w:val="00091A5F"/>
    <w:rsid w:val="0009233B"/>
    <w:rsid w:val="00094568"/>
    <w:rsid w:val="000946B3"/>
    <w:rsid w:val="00094DAC"/>
    <w:rsid w:val="00095369"/>
    <w:rsid w:val="00095643"/>
    <w:rsid w:val="00096451"/>
    <w:rsid w:val="000A06F9"/>
    <w:rsid w:val="000A1109"/>
    <w:rsid w:val="000A465C"/>
    <w:rsid w:val="000A4948"/>
    <w:rsid w:val="000A49E0"/>
    <w:rsid w:val="000A5155"/>
    <w:rsid w:val="000A6822"/>
    <w:rsid w:val="000A6886"/>
    <w:rsid w:val="000A6FC2"/>
    <w:rsid w:val="000A7406"/>
    <w:rsid w:val="000B0BE2"/>
    <w:rsid w:val="000B1953"/>
    <w:rsid w:val="000B2175"/>
    <w:rsid w:val="000B2723"/>
    <w:rsid w:val="000B3775"/>
    <w:rsid w:val="000B3F73"/>
    <w:rsid w:val="000B5A0D"/>
    <w:rsid w:val="000B5C39"/>
    <w:rsid w:val="000B5C45"/>
    <w:rsid w:val="000B68D6"/>
    <w:rsid w:val="000B7379"/>
    <w:rsid w:val="000B773E"/>
    <w:rsid w:val="000B7744"/>
    <w:rsid w:val="000C01DA"/>
    <w:rsid w:val="000C1A0B"/>
    <w:rsid w:val="000C2058"/>
    <w:rsid w:val="000C51E7"/>
    <w:rsid w:val="000C532B"/>
    <w:rsid w:val="000C5814"/>
    <w:rsid w:val="000D0CC2"/>
    <w:rsid w:val="000D157C"/>
    <w:rsid w:val="000D2138"/>
    <w:rsid w:val="000D23EA"/>
    <w:rsid w:val="000D2426"/>
    <w:rsid w:val="000D43D4"/>
    <w:rsid w:val="000D4618"/>
    <w:rsid w:val="000D4764"/>
    <w:rsid w:val="000D4CE2"/>
    <w:rsid w:val="000D5751"/>
    <w:rsid w:val="000D64EA"/>
    <w:rsid w:val="000D657C"/>
    <w:rsid w:val="000E0084"/>
    <w:rsid w:val="000E03CC"/>
    <w:rsid w:val="000E42A9"/>
    <w:rsid w:val="000E42E9"/>
    <w:rsid w:val="000E5054"/>
    <w:rsid w:val="000E5A89"/>
    <w:rsid w:val="000E5CA8"/>
    <w:rsid w:val="000E5E21"/>
    <w:rsid w:val="000E5E33"/>
    <w:rsid w:val="000E6C7F"/>
    <w:rsid w:val="000F1911"/>
    <w:rsid w:val="000F243F"/>
    <w:rsid w:val="000F4D8A"/>
    <w:rsid w:val="000F5001"/>
    <w:rsid w:val="000F54BF"/>
    <w:rsid w:val="000F5626"/>
    <w:rsid w:val="000F57E0"/>
    <w:rsid w:val="000F5A18"/>
    <w:rsid w:val="000F5E07"/>
    <w:rsid w:val="000F6B72"/>
    <w:rsid w:val="000F6EDB"/>
    <w:rsid w:val="000F7EF1"/>
    <w:rsid w:val="0010020A"/>
    <w:rsid w:val="00100324"/>
    <w:rsid w:val="001026C8"/>
    <w:rsid w:val="00102808"/>
    <w:rsid w:val="001040E0"/>
    <w:rsid w:val="00104DC7"/>
    <w:rsid w:val="00104E60"/>
    <w:rsid w:val="00105264"/>
    <w:rsid w:val="00106078"/>
    <w:rsid w:val="00106643"/>
    <w:rsid w:val="00107A7D"/>
    <w:rsid w:val="00110A6E"/>
    <w:rsid w:val="00110F7B"/>
    <w:rsid w:val="001112F6"/>
    <w:rsid w:val="001113F3"/>
    <w:rsid w:val="00112C77"/>
    <w:rsid w:val="00113A52"/>
    <w:rsid w:val="00114EDA"/>
    <w:rsid w:val="00115167"/>
    <w:rsid w:val="0011533E"/>
    <w:rsid w:val="00115B01"/>
    <w:rsid w:val="0011630C"/>
    <w:rsid w:val="00117322"/>
    <w:rsid w:val="0011788B"/>
    <w:rsid w:val="00120995"/>
    <w:rsid w:val="00121AD4"/>
    <w:rsid w:val="00122340"/>
    <w:rsid w:val="001223C6"/>
    <w:rsid w:val="001226A4"/>
    <w:rsid w:val="00122773"/>
    <w:rsid w:val="00125DFE"/>
    <w:rsid w:val="001262DC"/>
    <w:rsid w:val="00130DCD"/>
    <w:rsid w:val="001339FC"/>
    <w:rsid w:val="00135040"/>
    <w:rsid w:val="00136113"/>
    <w:rsid w:val="001371AA"/>
    <w:rsid w:val="00137655"/>
    <w:rsid w:val="001377E9"/>
    <w:rsid w:val="00137B53"/>
    <w:rsid w:val="00137BDF"/>
    <w:rsid w:val="00141449"/>
    <w:rsid w:val="0014180C"/>
    <w:rsid w:val="00141A1F"/>
    <w:rsid w:val="00142964"/>
    <w:rsid w:val="00145247"/>
    <w:rsid w:val="001453AC"/>
    <w:rsid w:val="001456CB"/>
    <w:rsid w:val="001461E6"/>
    <w:rsid w:val="0014753E"/>
    <w:rsid w:val="001475CA"/>
    <w:rsid w:val="00147D47"/>
    <w:rsid w:val="00150368"/>
    <w:rsid w:val="00150924"/>
    <w:rsid w:val="00150CDA"/>
    <w:rsid w:val="001527D5"/>
    <w:rsid w:val="0015375F"/>
    <w:rsid w:val="001558C8"/>
    <w:rsid w:val="001572C0"/>
    <w:rsid w:val="001574E3"/>
    <w:rsid w:val="00157A3A"/>
    <w:rsid w:val="00157E7E"/>
    <w:rsid w:val="00157ED2"/>
    <w:rsid w:val="001601A6"/>
    <w:rsid w:val="00160B6F"/>
    <w:rsid w:val="00160DEB"/>
    <w:rsid w:val="001612FF"/>
    <w:rsid w:val="001629C4"/>
    <w:rsid w:val="00162A5D"/>
    <w:rsid w:val="001640FF"/>
    <w:rsid w:val="00164DB1"/>
    <w:rsid w:val="0016505B"/>
    <w:rsid w:val="00167556"/>
    <w:rsid w:val="0016776B"/>
    <w:rsid w:val="0017061D"/>
    <w:rsid w:val="0017161C"/>
    <w:rsid w:val="00171D20"/>
    <w:rsid w:val="00171F64"/>
    <w:rsid w:val="00172960"/>
    <w:rsid w:val="001731B1"/>
    <w:rsid w:val="00174CF8"/>
    <w:rsid w:val="0017579A"/>
    <w:rsid w:val="00175E4C"/>
    <w:rsid w:val="00176204"/>
    <w:rsid w:val="001770F5"/>
    <w:rsid w:val="00180B94"/>
    <w:rsid w:val="00182465"/>
    <w:rsid w:val="001825F2"/>
    <w:rsid w:val="00182C0A"/>
    <w:rsid w:val="0018323E"/>
    <w:rsid w:val="001839C3"/>
    <w:rsid w:val="00183BEF"/>
    <w:rsid w:val="00185C34"/>
    <w:rsid w:val="00185E13"/>
    <w:rsid w:val="00190214"/>
    <w:rsid w:val="0019099C"/>
    <w:rsid w:val="00190A2E"/>
    <w:rsid w:val="001929CB"/>
    <w:rsid w:val="0019368E"/>
    <w:rsid w:val="00193701"/>
    <w:rsid w:val="0019561E"/>
    <w:rsid w:val="001963D7"/>
    <w:rsid w:val="001A3EDA"/>
    <w:rsid w:val="001A561F"/>
    <w:rsid w:val="001A5905"/>
    <w:rsid w:val="001A6C81"/>
    <w:rsid w:val="001A7672"/>
    <w:rsid w:val="001A7786"/>
    <w:rsid w:val="001A7887"/>
    <w:rsid w:val="001B004C"/>
    <w:rsid w:val="001B00AC"/>
    <w:rsid w:val="001B0BE2"/>
    <w:rsid w:val="001B0FEF"/>
    <w:rsid w:val="001B2EE9"/>
    <w:rsid w:val="001B2F2B"/>
    <w:rsid w:val="001B2F52"/>
    <w:rsid w:val="001B3F51"/>
    <w:rsid w:val="001B3F60"/>
    <w:rsid w:val="001B468E"/>
    <w:rsid w:val="001B4DFB"/>
    <w:rsid w:val="001B563C"/>
    <w:rsid w:val="001B6073"/>
    <w:rsid w:val="001B6245"/>
    <w:rsid w:val="001B62A2"/>
    <w:rsid w:val="001B65EE"/>
    <w:rsid w:val="001B6DFE"/>
    <w:rsid w:val="001B713C"/>
    <w:rsid w:val="001B747A"/>
    <w:rsid w:val="001B767D"/>
    <w:rsid w:val="001B7B53"/>
    <w:rsid w:val="001C093F"/>
    <w:rsid w:val="001C288A"/>
    <w:rsid w:val="001C2C85"/>
    <w:rsid w:val="001C36F5"/>
    <w:rsid w:val="001C44D4"/>
    <w:rsid w:val="001C51E3"/>
    <w:rsid w:val="001C5886"/>
    <w:rsid w:val="001C60E7"/>
    <w:rsid w:val="001C6D13"/>
    <w:rsid w:val="001C7610"/>
    <w:rsid w:val="001D0FFF"/>
    <w:rsid w:val="001D1294"/>
    <w:rsid w:val="001D2607"/>
    <w:rsid w:val="001D2D63"/>
    <w:rsid w:val="001D36E3"/>
    <w:rsid w:val="001D4BE6"/>
    <w:rsid w:val="001D6F61"/>
    <w:rsid w:val="001D7A89"/>
    <w:rsid w:val="001E05B1"/>
    <w:rsid w:val="001E1183"/>
    <w:rsid w:val="001E343C"/>
    <w:rsid w:val="001E3963"/>
    <w:rsid w:val="001E5B8B"/>
    <w:rsid w:val="001E6867"/>
    <w:rsid w:val="001F0B86"/>
    <w:rsid w:val="001F2429"/>
    <w:rsid w:val="001F2F81"/>
    <w:rsid w:val="001F30C7"/>
    <w:rsid w:val="001F338F"/>
    <w:rsid w:val="001F4039"/>
    <w:rsid w:val="001F4194"/>
    <w:rsid w:val="001F420A"/>
    <w:rsid w:val="001F434C"/>
    <w:rsid w:val="001F47BB"/>
    <w:rsid w:val="001F52E4"/>
    <w:rsid w:val="001F66F7"/>
    <w:rsid w:val="001F6D74"/>
    <w:rsid w:val="002006BF"/>
    <w:rsid w:val="002023B2"/>
    <w:rsid w:val="00202791"/>
    <w:rsid w:val="00202EB3"/>
    <w:rsid w:val="002037A1"/>
    <w:rsid w:val="002037F8"/>
    <w:rsid w:val="002041CA"/>
    <w:rsid w:val="002046C7"/>
    <w:rsid w:val="00205666"/>
    <w:rsid w:val="00206565"/>
    <w:rsid w:val="00206E63"/>
    <w:rsid w:val="00207268"/>
    <w:rsid w:val="0020739A"/>
    <w:rsid w:val="002107F1"/>
    <w:rsid w:val="00210BCC"/>
    <w:rsid w:val="00211951"/>
    <w:rsid w:val="0021263E"/>
    <w:rsid w:val="002135F7"/>
    <w:rsid w:val="0021390F"/>
    <w:rsid w:val="0021451D"/>
    <w:rsid w:val="00214AA8"/>
    <w:rsid w:val="00215A37"/>
    <w:rsid w:val="00216290"/>
    <w:rsid w:val="00221C0E"/>
    <w:rsid w:val="00222803"/>
    <w:rsid w:val="00222814"/>
    <w:rsid w:val="00222ECA"/>
    <w:rsid w:val="00223FBB"/>
    <w:rsid w:val="00225BE1"/>
    <w:rsid w:val="00225D84"/>
    <w:rsid w:val="00230CFF"/>
    <w:rsid w:val="002310E5"/>
    <w:rsid w:val="002315CA"/>
    <w:rsid w:val="002332BC"/>
    <w:rsid w:val="002333E9"/>
    <w:rsid w:val="002344C9"/>
    <w:rsid w:val="00235255"/>
    <w:rsid w:val="00236E10"/>
    <w:rsid w:val="00237096"/>
    <w:rsid w:val="00237673"/>
    <w:rsid w:val="0024076F"/>
    <w:rsid w:val="00241420"/>
    <w:rsid w:val="00242696"/>
    <w:rsid w:val="002430EF"/>
    <w:rsid w:val="002431AE"/>
    <w:rsid w:val="00243E3D"/>
    <w:rsid w:val="00244523"/>
    <w:rsid w:val="00245DE9"/>
    <w:rsid w:val="002460DB"/>
    <w:rsid w:val="0024656A"/>
    <w:rsid w:val="002465A1"/>
    <w:rsid w:val="002471D9"/>
    <w:rsid w:val="0024730F"/>
    <w:rsid w:val="00253BAE"/>
    <w:rsid w:val="00254387"/>
    <w:rsid w:val="002545CF"/>
    <w:rsid w:val="0025492D"/>
    <w:rsid w:val="002564D9"/>
    <w:rsid w:val="00256689"/>
    <w:rsid w:val="00256D9D"/>
    <w:rsid w:val="002608F8"/>
    <w:rsid w:val="0026187D"/>
    <w:rsid w:val="00262CCB"/>
    <w:rsid w:val="00264F2B"/>
    <w:rsid w:val="002670B4"/>
    <w:rsid w:val="00270476"/>
    <w:rsid w:val="0027163E"/>
    <w:rsid w:val="0027165B"/>
    <w:rsid w:val="002717A7"/>
    <w:rsid w:val="00271B08"/>
    <w:rsid w:val="00271F00"/>
    <w:rsid w:val="002720B7"/>
    <w:rsid w:val="002721D2"/>
    <w:rsid w:val="002725A7"/>
    <w:rsid w:val="002736EA"/>
    <w:rsid w:val="00274AAA"/>
    <w:rsid w:val="00274FD7"/>
    <w:rsid w:val="002750D3"/>
    <w:rsid w:val="002754AF"/>
    <w:rsid w:val="00276A38"/>
    <w:rsid w:val="00277885"/>
    <w:rsid w:val="00280AB7"/>
    <w:rsid w:val="00280BC9"/>
    <w:rsid w:val="002811CC"/>
    <w:rsid w:val="00283D35"/>
    <w:rsid w:val="00285D08"/>
    <w:rsid w:val="00286033"/>
    <w:rsid w:val="00286097"/>
    <w:rsid w:val="00286F6F"/>
    <w:rsid w:val="00291089"/>
    <w:rsid w:val="00294EB6"/>
    <w:rsid w:val="00295B64"/>
    <w:rsid w:val="0029658E"/>
    <w:rsid w:val="00296727"/>
    <w:rsid w:val="002978E7"/>
    <w:rsid w:val="00297BDD"/>
    <w:rsid w:val="00297C8D"/>
    <w:rsid w:val="002A0957"/>
    <w:rsid w:val="002A0DA8"/>
    <w:rsid w:val="002A18DE"/>
    <w:rsid w:val="002A19AE"/>
    <w:rsid w:val="002A1C9F"/>
    <w:rsid w:val="002A261D"/>
    <w:rsid w:val="002A3864"/>
    <w:rsid w:val="002A470F"/>
    <w:rsid w:val="002A4C5E"/>
    <w:rsid w:val="002A5300"/>
    <w:rsid w:val="002A6485"/>
    <w:rsid w:val="002A7D76"/>
    <w:rsid w:val="002B1FB2"/>
    <w:rsid w:val="002B2EA7"/>
    <w:rsid w:val="002B3EB2"/>
    <w:rsid w:val="002B4060"/>
    <w:rsid w:val="002B53B9"/>
    <w:rsid w:val="002B6BB5"/>
    <w:rsid w:val="002B6DE8"/>
    <w:rsid w:val="002B6E5C"/>
    <w:rsid w:val="002C0914"/>
    <w:rsid w:val="002C0AD8"/>
    <w:rsid w:val="002C0E2C"/>
    <w:rsid w:val="002C11D9"/>
    <w:rsid w:val="002C1742"/>
    <w:rsid w:val="002C255E"/>
    <w:rsid w:val="002C3FC4"/>
    <w:rsid w:val="002C49A6"/>
    <w:rsid w:val="002C4D12"/>
    <w:rsid w:val="002C5752"/>
    <w:rsid w:val="002C5754"/>
    <w:rsid w:val="002C6DC1"/>
    <w:rsid w:val="002C6E3A"/>
    <w:rsid w:val="002C761B"/>
    <w:rsid w:val="002D019E"/>
    <w:rsid w:val="002D035F"/>
    <w:rsid w:val="002D0C3B"/>
    <w:rsid w:val="002D20D8"/>
    <w:rsid w:val="002D215A"/>
    <w:rsid w:val="002D43A5"/>
    <w:rsid w:val="002D4804"/>
    <w:rsid w:val="002D55F6"/>
    <w:rsid w:val="002D5FA0"/>
    <w:rsid w:val="002D648B"/>
    <w:rsid w:val="002D6F1D"/>
    <w:rsid w:val="002E0110"/>
    <w:rsid w:val="002E0D21"/>
    <w:rsid w:val="002E0F40"/>
    <w:rsid w:val="002E1114"/>
    <w:rsid w:val="002E15E0"/>
    <w:rsid w:val="002E215D"/>
    <w:rsid w:val="002E26D5"/>
    <w:rsid w:val="002E2DE6"/>
    <w:rsid w:val="002E3483"/>
    <w:rsid w:val="002E4D1F"/>
    <w:rsid w:val="002E53AA"/>
    <w:rsid w:val="002E5A52"/>
    <w:rsid w:val="002E65A4"/>
    <w:rsid w:val="002E688E"/>
    <w:rsid w:val="002E72EA"/>
    <w:rsid w:val="002E7ED7"/>
    <w:rsid w:val="002F2CBB"/>
    <w:rsid w:val="002F2EE0"/>
    <w:rsid w:val="002F451E"/>
    <w:rsid w:val="002F4697"/>
    <w:rsid w:val="002F7B0E"/>
    <w:rsid w:val="002F7F72"/>
    <w:rsid w:val="00300201"/>
    <w:rsid w:val="0030092C"/>
    <w:rsid w:val="003019AD"/>
    <w:rsid w:val="00301B67"/>
    <w:rsid w:val="0030342D"/>
    <w:rsid w:val="003050E5"/>
    <w:rsid w:val="00305D47"/>
    <w:rsid w:val="0030618E"/>
    <w:rsid w:val="0030627B"/>
    <w:rsid w:val="0030696B"/>
    <w:rsid w:val="003103F4"/>
    <w:rsid w:val="00310529"/>
    <w:rsid w:val="00311302"/>
    <w:rsid w:val="003122AC"/>
    <w:rsid w:val="0031313C"/>
    <w:rsid w:val="00314424"/>
    <w:rsid w:val="00315313"/>
    <w:rsid w:val="00316612"/>
    <w:rsid w:val="003227AD"/>
    <w:rsid w:val="003236CA"/>
    <w:rsid w:val="00324715"/>
    <w:rsid w:val="003248DA"/>
    <w:rsid w:val="00325BFC"/>
    <w:rsid w:val="00326312"/>
    <w:rsid w:val="00326B83"/>
    <w:rsid w:val="00326D12"/>
    <w:rsid w:val="0033011B"/>
    <w:rsid w:val="003303AE"/>
    <w:rsid w:val="00330921"/>
    <w:rsid w:val="00330C54"/>
    <w:rsid w:val="00331CF8"/>
    <w:rsid w:val="00332371"/>
    <w:rsid w:val="00333319"/>
    <w:rsid w:val="00333961"/>
    <w:rsid w:val="00334A0F"/>
    <w:rsid w:val="00334A29"/>
    <w:rsid w:val="00335585"/>
    <w:rsid w:val="0033605C"/>
    <w:rsid w:val="0033697E"/>
    <w:rsid w:val="003370A8"/>
    <w:rsid w:val="0033751C"/>
    <w:rsid w:val="00337DEA"/>
    <w:rsid w:val="003408EC"/>
    <w:rsid w:val="00341825"/>
    <w:rsid w:val="00341AD1"/>
    <w:rsid w:val="00341CDE"/>
    <w:rsid w:val="003421DE"/>
    <w:rsid w:val="00342286"/>
    <w:rsid w:val="003423F5"/>
    <w:rsid w:val="00342766"/>
    <w:rsid w:val="003428C1"/>
    <w:rsid w:val="00342C54"/>
    <w:rsid w:val="0034398D"/>
    <w:rsid w:val="00343BFE"/>
    <w:rsid w:val="003451E7"/>
    <w:rsid w:val="00345EAE"/>
    <w:rsid w:val="003472AE"/>
    <w:rsid w:val="003502DE"/>
    <w:rsid w:val="00350A2D"/>
    <w:rsid w:val="003511EC"/>
    <w:rsid w:val="00351550"/>
    <w:rsid w:val="00352A14"/>
    <w:rsid w:val="003533E1"/>
    <w:rsid w:val="003536D3"/>
    <w:rsid w:val="00353885"/>
    <w:rsid w:val="00353EE4"/>
    <w:rsid w:val="00354247"/>
    <w:rsid w:val="003564E0"/>
    <w:rsid w:val="00356643"/>
    <w:rsid w:val="00357BEA"/>
    <w:rsid w:val="0036035E"/>
    <w:rsid w:val="00361063"/>
    <w:rsid w:val="00361144"/>
    <w:rsid w:val="003614F7"/>
    <w:rsid w:val="00361897"/>
    <w:rsid w:val="00361B1B"/>
    <w:rsid w:val="00361D67"/>
    <w:rsid w:val="00362319"/>
    <w:rsid w:val="0036326E"/>
    <w:rsid w:val="00363B4D"/>
    <w:rsid w:val="003643EF"/>
    <w:rsid w:val="003644F4"/>
    <w:rsid w:val="00365845"/>
    <w:rsid w:val="00365C62"/>
    <w:rsid w:val="003666F0"/>
    <w:rsid w:val="003670DD"/>
    <w:rsid w:val="003721B1"/>
    <w:rsid w:val="00372CA7"/>
    <w:rsid w:val="00373AB8"/>
    <w:rsid w:val="0037432F"/>
    <w:rsid w:val="00374BD8"/>
    <w:rsid w:val="00374FAD"/>
    <w:rsid w:val="003772EC"/>
    <w:rsid w:val="0037740B"/>
    <w:rsid w:val="00377D04"/>
    <w:rsid w:val="00381157"/>
    <w:rsid w:val="00381175"/>
    <w:rsid w:val="003813D4"/>
    <w:rsid w:val="00381DB0"/>
    <w:rsid w:val="003825C1"/>
    <w:rsid w:val="003835BF"/>
    <w:rsid w:val="00383BF6"/>
    <w:rsid w:val="00384477"/>
    <w:rsid w:val="00384C21"/>
    <w:rsid w:val="00384E8D"/>
    <w:rsid w:val="00386784"/>
    <w:rsid w:val="003873C2"/>
    <w:rsid w:val="00387D7B"/>
    <w:rsid w:val="00390348"/>
    <w:rsid w:val="003917C2"/>
    <w:rsid w:val="003919B2"/>
    <w:rsid w:val="0039312F"/>
    <w:rsid w:val="00393621"/>
    <w:rsid w:val="00394BC9"/>
    <w:rsid w:val="00394CAC"/>
    <w:rsid w:val="00395068"/>
    <w:rsid w:val="00395316"/>
    <w:rsid w:val="0039567E"/>
    <w:rsid w:val="00396A2A"/>
    <w:rsid w:val="00396ED2"/>
    <w:rsid w:val="003977BD"/>
    <w:rsid w:val="003A0ED1"/>
    <w:rsid w:val="003A1190"/>
    <w:rsid w:val="003A3132"/>
    <w:rsid w:val="003A3ACF"/>
    <w:rsid w:val="003A3B7C"/>
    <w:rsid w:val="003A43C3"/>
    <w:rsid w:val="003A45B0"/>
    <w:rsid w:val="003A48AE"/>
    <w:rsid w:val="003A53B5"/>
    <w:rsid w:val="003A5BCF"/>
    <w:rsid w:val="003A6588"/>
    <w:rsid w:val="003B1172"/>
    <w:rsid w:val="003B143A"/>
    <w:rsid w:val="003B19A6"/>
    <w:rsid w:val="003B3D60"/>
    <w:rsid w:val="003B3E76"/>
    <w:rsid w:val="003B5CF2"/>
    <w:rsid w:val="003B6358"/>
    <w:rsid w:val="003B7577"/>
    <w:rsid w:val="003B7807"/>
    <w:rsid w:val="003C114B"/>
    <w:rsid w:val="003C15B5"/>
    <w:rsid w:val="003C1BE6"/>
    <w:rsid w:val="003C2631"/>
    <w:rsid w:val="003C2650"/>
    <w:rsid w:val="003C4614"/>
    <w:rsid w:val="003C4B41"/>
    <w:rsid w:val="003C51D1"/>
    <w:rsid w:val="003D1B70"/>
    <w:rsid w:val="003D28DD"/>
    <w:rsid w:val="003D28ED"/>
    <w:rsid w:val="003D3EA5"/>
    <w:rsid w:val="003D4134"/>
    <w:rsid w:val="003D49C5"/>
    <w:rsid w:val="003D664E"/>
    <w:rsid w:val="003D69C8"/>
    <w:rsid w:val="003D7A0A"/>
    <w:rsid w:val="003D7C17"/>
    <w:rsid w:val="003E2496"/>
    <w:rsid w:val="003E24BA"/>
    <w:rsid w:val="003E310E"/>
    <w:rsid w:val="003E373F"/>
    <w:rsid w:val="003E40C6"/>
    <w:rsid w:val="003E552D"/>
    <w:rsid w:val="003E5CEF"/>
    <w:rsid w:val="003E653D"/>
    <w:rsid w:val="003E6D4E"/>
    <w:rsid w:val="003F0389"/>
    <w:rsid w:val="003F0E8E"/>
    <w:rsid w:val="003F1091"/>
    <w:rsid w:val="003F4008"/>
    <w:rsid w:val="003F5548"/>
    <w:rsid w:val="003F6028"/>
    <w:rsid w:val="003F62B9"/>
    <w:rsid w:val="003F71DB"/>
    <w:rsid w:val="003F7201"/>
    <w:rsid w:val="003F7207"/>
    <w:rsid w:val="003F764D"/>
    <w:rsid w:val="004002F8"/>
    <w:rsid w:val="0040036A"/>
    <w:rsid w:val="0040045F"/>
    <w:rsid w:val="00401086"/>
    <w:rsid w:val="00401A5D"/>
    <w:rsid w:val="00401F19"/>
    <w:rsid w:val="00403B76"/>
    <w:rsid w:val="00404E39"/>
    <w:rsid w:val="00405865"/>
    <w:rsid w:val="004063AF"/>
    <w:rsid w:val="00406608"/>
    <w:rsid w:val="00406862"/>
    <w:rsid w:val="00406F77"/>
    <w:rsid w:val="0040700A"/>
    <w:rsid w:val="00411374"/>
    <w:rsid w:val="00411388"/>
    <w:rsid w:val="00412071"/>
    <w:rsid w:val="00412B04"/>
    <w:rsid w:val="0041312E"/>
    <w:rsid w:val="004138C7"/>
    <w:rsid w:val="00416365"/>
    <w:rsid w:val="00416B39"/>
    <w:rsid w:val="004177E0"/>
    <w:rsid w:val="00420A03"/>
    <w:rsid w:val="004227EE"/>
    <w:rsid w:val="004236E1"/>
    <w:rsid w:val="0042382C"/>
    <w:rsid w:val="00423AB3"/>
    <w:rsid w:val="004241AF"/>
    <w:rsid w:val="00426748"/>
    <w:rsid w:val="00427759"/>
    <w:rsid w:val="00430411"/>
    <w:rsid w:val="004313B3"/>
    <w:rsid w:val="00431655"/>
    <w:rsid w:val="00431815"/>
    <w:rsid w:val="00431D5B"/>
    <w:rsid w:val="004324E7"/>
    <w:rsid w:val="0043422F"/>
    <w:rsid w:val="00434D19"/>
    <w:rsid w:val="00434EB8"/>
    <w:rsid w:val="004362F9"/>
    <w:rsid w:val="00436903"/>
    <w:rsid w:val="004424F8"/>
    <w:rsid w:val="00442BB1"/>
    <w:rsid w:val="00445BF8"/>
    <w:rsid w:val="0044682B"/>
    <w:rsid w:val="0044764B"/>
    <w:rsid w:val="00450D96"/>
    <w:rsid w:val="00451A51"/>
    <w:rsid w:val="00451E57"/>
    <w:rsid w:val="00453F24"/>
    <w:rsid w:val="00455A68"/>
    <w:rsid w:val="00456351"/>
    <w:rsid w:val="004572A3"/>
    <w:rsid w:val="00462E55"/>
    <w:rsid w:val="004638AF"/>
    <w:rsid w:val="0046440D"/>
    <w:rsid w:val="0046534F"/>
    <w:rsid w:val="00465F49"/>
    <w:rsid w:val="00466588"/>
    <w:rsid w:val="00470F93"/>
    <w:rsid w:val="0047109A"/>
    <w:rsid w:val="00472A67"/>
    <w:rsid w:val="00472ACF"/>
    <w:rsid w:val="00473FAD"/>
    <w:rsid w:val="0047482A"/>
    <w:rsid w:val="004755E4"/>
    <w:rsid w:val="004757D0"/>
    <w:rsid w:val="00475CEC"/>
    <w:rsid w:val="0048043C"/>
    <w:rsid w:val="00481D3C"/>
    <w:rsid w:val="00482981"/>
    <w:rsid w:val="004836BF"/>
    <w:rsid w:val="00483CF4"/>
    <w:rsid w:val="0048555B"/>
    <w:rsid w:val="0048626E"/>
    <w:rsid w:val="00486D9E"/>
    <w:rsid w:val="00487450"/>
    <w:rsid w:val="00490FC6"/>
    <w:rsid w:val="00492494"/>
    <w:rsid w:val="0049502B"/>
    <w:rsid w:val="00495787"/>
    <w:rsid w:val="00495F83"/>
    <w:rsid w:val="004964C4"/>
    <w:rsid w:val="00496C7A"/>
    <w:rsid w:val="00497365"/>
    <w:rsid w:val="00497B7E"/>
    <w:rsid w:val="004A00BD"/>
    <w:rsid w:val="004A01B4"/>
    <w:rsid w:val="004A11B2"/>
    <w:rsid w:val="004A1288"/>
    <w:rsid w:val="004A1952"/>
    <w:rsid w:val="004A3176"/>
    <w:rsid w:val="004A3DBB"/>
    <w:rsid w:val="004A5220"/>
    <w:rsid w:val="004A6AD8"/>
    <w:rsid w:val="004A75FF"/>
    <w:rsid w:val="004A793D"/>
    <w:rsid w:val="004B0622"/>
    <w:rsid w:val="004B0979"/>
    <w:rsid w:val="004B0CC4"/>
    <w:rsid w:val="004B17C0"/>
    <w:rsid w:val="004B1E6B"/>
    <w:rsid w:val="004B2B7A"/>
    <w:rsid w:val="004B2C73"/>
    <w:rsid w:val="004B2EE6"/>
    <w:rsid w:val="004B36F5"/>
    <w:rsid w:val="004B49FA"/>
    <w:rsid w:val="004B4FA6"/>
    <w:rsid w:val="004B59E0"/>
    <w:rsid w:val="004B61B3"/>
    <w:rsid w:val="004B78A8"/>
    <w:rsid w:val="004B7D1A"/>
    <w:rsid w:val="004C4EFA"/>
    <w:rsid w:val="004C5034"/>
    <w:rsid w:val="004C5161"/>
    <w:rsid w:val="004C637A"/>
    <w:rsid w:val="004C6ED3"/>
    <w:rsid w:val="004C7395"/>
    <w:rsid w:val="004C77C4"/>
    <w:rsid w:val="004D0994"/>
    <w:rsid w:val="004D0AAE"/>
    <w:rsid w:val="004D31CB"/>
    <w:rsid w:val="004D47B1"/>
    <w:rsid w:val="004D5CCD"/>
    <w:rsid w:val="004D6904"/>
    <w:rsid w:val="004D69F8"/>
    <w:rsid w:val="004D7F8A"/>
    <w:rsid w:val="004E01F9"/>
    <w:rsid w:val="004E3455"/>
    <w:rsid w:val="004E37AE"/>
    <w:rsid w:val="004E3DD0"/>
    <w:rsid w:val="004E500F"/>
    <w:rsid w:val="004E502B"/>
    <w:rsid w:val="004E6A77"/>
    <w:rsid w:val="004E7BEA"/>
    <w:rsid w:val="004F08CD"/>
    <w:rsid w:val="004F0A51"/>
    <w:rsid w:val="004F1DE6"/>
    <w:rsid w:val="004F37D0"/>
    <w:rsid w:val="004F441C"/>
    <w:rsid w:val="004F468A"/>
    <w:rsid w:val="004F5FD2"/>
    <w:rsid w:val="004F6B8A"/>
    <w:rsid w:val="004F79CF"/>
    <w:rsid w:val="00500BE0"/>
    <w:rsid w:val="00500D00"/>
    <w:rsid w:val="00503318"/>
    <w:rsid w:val="0050350C"/>
    <w:rsid w:val="00503D77"/>
    <w:rsid w:val="0050409B"/>
    <w:rsid w:val="0050456A"/>
    <w:rsid w:val="00504915"/>
    <w:rsid w:val="00505507"/>
    <w:rsid w:val="00506B95"/>
    <w:rsid w:val="00506C15"/>
    <w:rsid w:val="00506DEC"/>
    <w:rsid w:val="00506E33"/>
    <w:rsid w:val="00506E7D"/>
    <w:rsid w:val="0050726F"/>
    <w:rsid w:val="0050760B"/>
    <w:rsid w:val="00507E62"/>
    <w:rsid w:val="00510503"/>
    <w:rsid w:val="0051103E"/>
    <w:rsid w:val="00512241"/>
    <w:rsid w:val="00512F34"/>
    <w:rsid w:val="005136D2"/>
    <w:rsid w:val="00513746"/>
    <w:rsid w:val="00515336"/>
    <w:rsid w:val="00517498"/>
    <w:rsid w:val="005201D1"/>
    <w:rsid w:val="00521330"/>
    <w:rsid w:val="005243A8"/>
    <w:rsid w:val="00524BD4"/>
    <w:rsid w:val="005264AD"/>
    <w:rsid w:val="00526B41"/>
    <w:rsid w:val="00526CDD"/>
    <w:rsid w:val="00527104"/>
    <w:rsid w:val="00527A61"/>
    <w:rsid w:val="00530AAA"/>
    <w:rsid w:val="00530F90"/>
    <w:rsid w:val="0053141D"/>
    <w:rsid w:val="005320B8"/>
    <w:rsid w:val="00532E56"/>
    <w:rsid w:val="0053398F"/>
    <w:rsid w:val="00534AFF"/>
    <w:rsid w:val="00534DAB"/>
    <w:rsid w:val="00534EBD"/>
    <w:rsid w:val="00535095"/>
    <w:rsid w:val="005353FC"/>
    <w:rsid w:val="00536E3F"/>
    <w:rsid w:val="00537140"/>
    <w:rsid w:val="0053770B"/>
    <w:rsid w:val="00537B55"/>
    <w:rsid w:val="00540042"/>
    <w:rsid w:val="005410C3"/>
    <w:rsid w:val="0054199F"/>
    <w:rsid w:val="00543587"/>
    <w:rsid w:val="00544243"/>
    <w:rsid w:val="00544DA1"/>
    <w:rsid w:val="00544F6F"/>
    <w:rsid w:val="005453E6"/>
    <w:rsid w:val="005459A8"/>
    <w:rsid w:val="00546F21"/>
    <w:rsid w:val="00547C1F"/>
    <w:rsid w:val="00550654"/>
    <w:rsid w:val="00550AA9"/>
    <w:rsid w:val="00552C58"/>
    <w:rsid w:val="00554A49"/>
    <w:rsid w:val="00555D2F"/>
    <w:rsid w:val="00555D92"/>
    <w:rsid w:val="00556E95"/>
    <w:rsid w:val="005572E4"/>
    <w:rsid w:val="00557778"/>
    <w:rsid w:val="005600C6"/>
    <w:rsid w:val="00560DD0"/>
    <w:rsid w:val="00560E39"/>
    <w:rsid w:val="00561A00"/>
    <w:rsid w:val="00562195"/>
    <w:rsid w:val="0056278A"/>
    <w:rsid w:val="005635FE"/>
    <w:rsid w:val="00563B53"/>
    <w:rsid w:val="005645AD"/>
    <w:rsid w:val="0056574A"/>
    <w:rsid w:val="00565D3B"/>
    <w:rsid w:val="00567023"/>
    <w:rsid w:val="00571185"/>
    <w:rsid w:val="00571201"/>
    <w:rsid w:val="00572D6A"/>
    <w:rsid w:val="00574096"/>
    <w:rsid w:val="00574B13"/>
    <w:rsid w:val="00574C0E"/>
    <w:rsid w:val="00575A06"/>
    <w:rsid w:val="005763E6"/>
    <w:rsid w:val="00577C8B"/>
    <w:rsid w:val="005803E0"/>
    <w:rsid w:val="0058089B"/>
    <w:rsid w:val="00581A7C"/>
    <w:rsid w:val="005820A2"/>
    <w:rsid w:val="00582397"/>
    <w:rsid w:val="005823F3"/>
    <w:rsid w:val="00582B8A"/>
    <w:rsid w:val="00583D46"/>
    <w:rsid w:val="00583DF4"/>
    <w:rsid w:val="00584813"/>
    <w:rsid w:val="00585730"/>
    <w:rsid w:val="00586187"/>
    <w:rsid w:val="0058784C"/>
    <w:rsid w:val="00590501"/>
    <w:rsid w:val="005926E8"/>
    <w:rsid w:val="00593356"/>
    <w:rsid w:val="00593B52"/>
    <w:rsid w:val="00595869"/>
    <w:rsid w:val="0059591E"/>
    <w:rsid w:val="005959B2"/>
    <w:rsid w:val="00595ADF"/>
    <w:rsid w:val="00595B80"/>
    <w:rsid w:val="0059684A"/>
    <w:rsid w:val="00596915"/>
    <w:rsid w:val="0059698B"/>
    <w:rsid w:val="005A0B22"/>
    <w:rsid w:val="005A227F"/>
    <w:rsid w:val="005A35AC"/>
    <w:rsid w:val="005A3948"/>
    <w:rsid w:val="005A45CB"/>
    <w:rsid w:val="005A5392"/>
    <w:rsid w:val="005A593B"/>
    <w:rsid w:val="005A5E6F"/>
    <w:rsid w:val="005A6153"/>
    <w:rsid w:val="005A6577"/>
    <w:rsid w:val="005A6E62"/>
    <w:rsid w:val="005A6ED6"/>
    <w:rsid w:val="005B00F0"/>
    <w:rsid w:val="005B1049"/>
    <w:rsid w:val="005B1427"/>
    <w:rsid w:val="005B2523"/>
    <w:rsid w:val="005B26AB"/>
    <w:rsid w:val="005B40B5"/>
    <w:rsid w:val="005B7FC2"/>
    <w:rsid w:val="005C0F97"/>
    <w:rsid w:val="005C4897"/>
    <w:rsid w:val="005C5578"/>
    <w:rsid w:val="005C582D"/>
    <w:rsid w:val="005C60AB"/>
    <w:rsid w:val="005C65D3"/>
    <w:rsid w:val="005D03C2"/>
    <w:rsid w:val="005D125B"/>
    <w:rsid w:val="005D18AE"/>
    <w:rsid w:val="005D3A1C"/>
    <w:rsid w:val="005D586A"/>
    <w:rsid w:val="005D58F1"/>
    <w:rsid w:val="005D6936"/>
    <w:rsid w:val="005D72E0"/>
    <w:rsid w:val="005E04EB"/>
    <w:rsid w:val="005E0771"/>
    <w:rsid w:val="005E0B2F"/>
    <w:rsid w:val="005E117C"/>
    <w:rsid w:val="005E1F6C"/>
    <w:rsid w:val="005E1FB8"/>
    <w:rsid w:val="005E23ED"/>
    <w:rsid w:val="005E2670"/>
    <w:rsid w:val="005E414B"/>
    <w:rsid w:val="005E5678"/>
    <w:rsid w:val="005E63E9"/>
    <w:rsid w:val="005E65CF"/>
    <w:rsid w:val="005E6E19"/>
    <w:rsid w:val="005E7726"/>
    <w:rsid w:val="005E7E3A"/>
    <w:rsid w:val="005F1FAC"/>
    <w:rsid w:val="005F2E89"/>
    <w:rsid w:val="005F6681"/>
    <w:rsid w:val="005F67D8"/>
    <w:rsid w:val="005F7250"/>
    <w:rsid w:val="00600739"/>
    <w:rsid w:val="00601488"/>
    <w:rsid w:val="00601728"/>
    <w:rsid w:val="00602B5B"/>
    <w:rsid w:val="00603352"/>
    <w:rsid w:val="00604E1F"/>
    <w:rsid w:val="00605165"/>
    <w:rsid w:val="00611494"/>
    <w:rsid w:val="006123C1"/>
    <w:rsid w:val="0061290D"/>
    <w:rsid w:val="00613962"/>
    <w:rsid w:val="00615ABA"/>
    <w:rsid w:val="006163B5"/>
    <w:rsid w:val="00616F08"/>
    <w:rsid w:val="00617225"/>
    <w:rsid w:val="00620565"/>
    <w:rsid w:val="006207EB"/>
    <w:rsid w:val="00620BF7"/>
    <w:rsid w:val="00621CBD"/>
    <w:rsid w:val="00622080"/>
    <w:rsid w:val="00622E85"/>
    <w:rsid w:val="00623365"/>
    <w:rsid w:val="00623564"/>
    <w:rsid w:val="00624422"/>
    <w:rsid w:val="006253E1"/>
    <w:rsid w:val="006264CD"/>
    <w:rsid w:val="00627606"/>
    <w:rsid w:val="006276B9"/>
    <w:rsid w:val="006304DA"/>
    <w:rsid w:val="00630A78"/>
    <w:rsid w:val="00630FD5"/>
    <w:rsid w:val="0063288E"/>
    <w:rsid w:val="006329A7"/>
    <w:rsid w:val="006342EA"/>
    <w:rsid w:val="0063440F"/>
    <w:rsid w:val="00634DFF"/>
    <w:rsid w:val="00637400"/>
    <w:rsid w:val="00641454"/>
    <w:rsid w:val="006420C7"/>
    <w:rsid w:val="00642EAD"/>
    <w:rsid w:val="00642FFB"/>
    <w:rsid w:val="00643124"/>
    <w:rsid w:val="0064345A"/>
    <w:rsid w:val="006459B3"/>
    <w:rsid w:val="00645CFB"/>
    <w:rsid w:val="006460DA"/>
    <w:rsid w:val="00647301"/>
    <w:rsid w:val="00647B7E"/>
    <w:rsid w:val="00651610"/>
    <w:rsid w:val="00652933"/>
    <w:rsid w:val="006534C5"/>
    <w:rsid w:val="00653CD4"/>
    <w:rsid w:val="00654099"/>
    <w:rsid w:val="006540CB"/>
    <w:rsid w:val="00655685"/>
    <w:rsid w:val="006575EB"/>
    <w:rsid w:val="006601F5"/>
    <w:rsid w:val="0066154A"/>
    <w:rsid w:val="00662FC0"/>
    <w:rsid w:val="00663ED7"/>
    <w:rsid w:val="0066424F"/>
    <w:rsid w:val="00664BE3"/>
    <w:rsid w:val="00665017"/>
    <w:rsid w:val="006667C1"/>
    <w:rsid w:val="00670C65"/>
    <w:rsid w:val="00670F03"/>
    <w:rsid w:val="00670FCD"/>
    <w:rsid w:val="006715E3"/>
    <w:rsid w:val="00671C5B"/>
    <w:rsid w:val="00673CA0"/>
    <w:rsid w:val="0067435A"/>
    <w:rsid w:val="00675CCB"/>
    <w:rsid w:val="0067656E"/>
    <w:rsid w:val="00676AE3"/>
    <w:rsid w:val="00676E6E"/>
    <w:rsid w:val="0068000C"/>
    <w:rsid w:val="00680126"/>
    <w:rsid w:val="006802E2"/>
    <w:rsid w:val="0068165D"/>
    <w:rsid w:val="00681EA3"/>
    <w:rsid w:val="0068273D"/>
    <w:rsid w:val="00682B2D"/>
    <w:rsid w:val="0068423C"/>
    <w:rsid w:val="006842DC"/>
    <w:rsid w:val="00684B1B"/>
    <w:rsid w:val="00686924"/>
    <w:rsid w:val="00686BB2"/>
    <w:rsid w:val="00686DFB"/>
    <w:rsid w:val="006871AE"/>
    <w:rsid w:val="00691713"/>
    <w:rsid w:val="00692128"/>
    <w:rsid w:val="006946D6"/>
    <w:rsid w:val="0069518D"/>
    <w:rsid w:val="0069522F"/>
    <w:rsid w:val="0069528B"/>
    <w:rsid w:val="006A0582"/>
    <w:rsid w:val="006A3BD1"/>
    <w:rsid w:val="006A57DF"/>
    <w:rsid w:val="006A5B59"/>
    <w:rsid w:val="006A5E16"/>
    <w:rsid w:val="006A5FF1"/>
    <w:rsid w:val="006A6EE7"/>
    <w:rsid w:val="006A73DC"/>
    <w:rsid w:val="006B01F5"/>
    <w:rsid w:val="006B11C8"/>
    <w:rsid w:val="006B1522"/>
    <w:rsid w:val="006B2862"/>
    <w:rsid w:val="006B2ACC"/>
    <w:rsid w:val="006B3125"/>
    <w:rsid w:val="006B4A73"/>
    <w:rsid w:val="006B5E6A"/>
    <w:rsid w:val="006B60E8"/>
    <w:rsid w:val="006B688D"/>
    <w:rsid w:val="006B6C33"/>
    <w:rsid w:val="006B7790"/>
    <w:rsid w:val="006C061E"/>
    <w:rsid w:val="006C0D63"/>
    <w:rsid w:val="006C0E91"/>
    <w:rsid w:val="006C0F0C"/>
    <w:rsid w:val="006C1E38"/>
    <w:rsid w:val="006C1F0D"/>
    <w:rsid w:val="006C4DF5"/>
    <w:rsid w:val="006C4F5A"/>
    <w:rsid w:val="006C559A"/>
    <w:rsid w:val="006C57B0"/>
    <w:rsid w:val="006C582B"/>
    <w:rsid w:val="006C7B4E"/>
    <w:rsid w:val="006D0C76"/>
    <w:rsid w:val="006D1D09"/>
    <w:rsid w:val="006D21A9"/>
    <w:rsid w:val="006D2CB0"/>
    <w:rsid w:val="006D47C9"/>
    <w:rsid w:val="006E1551"/>
    <w:rsid w:val="006E168A"/>
    <w:rsid w:val="006E23AB"/>
    <w:rsid w:val="006E26D8"/>
    <w:rsid w:val="006E3176"/>
    <w:rsid w:val="006E32D9"/>
    <w:rsid w:val="006E36C1"/>
    <w:rsid w:val="006E3931"/>
    <w:rsid w:val="006E5FFA"/>
    <w:rsid w:val="006E66BA"/>
    <w:rsid w:val="006E6C01"/>
    <w:rsid w:val="006F0AFC"/>
    <w:rsid w:val="006F0C2E"/>
    <w:rsid w:val="006F15D1"/>
    <w:rsid w:val="006F21EA"/>
    <w:rsid w:val="006F23AB"/>
    <w:rsid w:val="006F3A04"/>
    <w:rsid w:val="006F415F"/>
    <w:rsid w:val="006F4231"/>
    <w:rsid w:val="006F4433"/>
    <w:rsid w:val="006F56FB"/>
    <w:rsid w:val="006F78F5"/>
    <w:rsid w:val="007042A6"/>
    <w:rsid w:val="00704766"/>
    <w:rsid w:val="0070571C"/>
    <w:rsid w:val="0070617D"/>
    <w:rsid w:val="00710368"/>
    <w:rsid w:val="007127C8"/>
    <w:rsid w:val="00713811"/>
    <w:rsid w:val="00714D36"/>
    <w:rsid w:val="00714DED"/>
    <w:rsid w:val="0071522F"/>
    <w:rsid w:val="007154F8"/>
    <w:rsid w:val="007157FD"/>
    <w:rsid w:val="00716559"/>
    <w:rsid w:val="0072023E"/>
    <w:rsid w:val="00720B1E"/>
    <w:rsid w:val="0072119C"/>
    <w:rsid w:val="00721B99"/>
    <w:rsid w:val="00723758"/>
    <w:rsid w:val="00723843"/>
    <w:rsid w:val="007238A6"/>
    <w:rsid w:val="00723A82"/>
    <w:rsid w:val="00724197"/>
    <w:rsid w:val="007245A1"/>
    <w:rsid w:val="007249E2"/>
    <w:rsid w:val="00724ED2"/>
    <w:rsid w:val="00724F8E"/>
    <w:rsid w:val="00726D58"/>
    <w:rsid w:val="007278D3"/>
    <w:rsid w:val="00732906"/>
    <w:rsid w:val="00732D79"/>
    <w:rsid w:val="00732F04"/>
    <w:rsid w:val="00733721"/>
    <w:rsid w:val="00734110"/>
    <w:rsid w:val="00734BAA"/>
    <w:rsid w:val="00735ABA"/>
    <w:rsid w:val="00735E4C"/>
    <w:rsid w:val="0073697B"/>
    <w:rsid w:val="00737B2A"/>
    <w:rsid w:val="00737DE1"/>
    <w:rsid w:val="00740221"/>
    <w:rsid w:val="00741591"/>
    <w:rsid w:val="0074190B"/>
    <w:rsid w:val="007430DA"/>
    <w:rsid w:val="00744059"/>
    <w:rsid w:val="00745827"/>
    <w:rsid w:val="0074599A"/>
    <w:rsid w:val="0074678E"/>
    <w:rsid w:val="00746B9D"/>
    <w:rsid w:val="00747941"/>
    <w:rsid w:val="00750821"/>
    <w:rsid w:val="00751CAD"/>
    <w:rsid w:val="00752344"/>
    <w:rsid w:val="0075308F"/>
    <w:rsid w:val="007538C3"/>
    <w:rsid w:val="00753B39"/>
    <w:rsid w:val="00754DDD"/>
    <w:rsid w:val="007561E5"/>
    <w:rsid w:val="00756291"/>
    <w:rsid w:val="00757F90"/>
    <w:rsid w:val="00760286"/>
    <w:rsid w:val="00761C32"/>
    <w:rsid w:val="007623A3"/>
    <w:rsid w:val="00762DA9"/>
    <w:rsid w:val="0076316B"/>
    <w:rsid w:val="00764C68"/>
    <w:rsid w:val="00766572"/>
    <w:rsid w:val="007674C9"/>
    <w:rsid w:val="00767961"/>
    <w:rsid w:val="0077040A"/>
    <w:rsid w:val="00770FAB"/>
    <w:rsid w:val="0077190C"/>
    <w:rsid w:val="00771F2F"/>
    <w:rsid w:val="00772800"/>
    <w:rsid w:val="00773308"/>
    <w:rsid w:val="007742D1"/>
    <w:rsid w:val="007742F6"/>
    <w:rsid w:val="00774870"/>
    <w:rsid w:val="0077531F"/>
    <w:rsid w:val="00775400"/>
    <w:rsid w:val="00775BF2"/>
    <w:rsid w:val="00775DC6"/>
    <w:rsid w:val="00776F4F"/>
    <w:rsid w:val="00781246"/>
    <w:rsid w:val="007825EC"/>
    <w:rsid w:val="00782EC1"/>
    <w:rsid w:val="00782FA5"/>
    <w:rsid w:val="00783932"/>
    <w:rsid w:val="00783C57"/>
    <w:rsid w:val="00784325"/>
    <w:rsid w:val="00784750"/>
    <w:rsid w:val="007902AF"/>
    <w:rsid w:val="0079179F"/>
    <w:rsid w:val="00792018"/>
    <w:rsid w:val="00792EFB"/>
    <w:rsid w:val="00793A3D"/>
    <w:rsid w:val="0079406C"/>
    <w:rsid w:val="007944A2"/>
    <w:rsid w:val="00794E4A"/>
    <w:rsid w:val="00795310"/>
    <w:rsid w:val="00797FC2"/>
    <w:rsid w:val="00797FD8"/>
    <w:rsid w:val="007A0114"/>
    <w:rsid w:val="007A0987"/>
    <w:rsid w:val="007A0DD8"/>
    <w:rsid w:val="007A1952"/>
    <w:rsid w:val="007A2498"/>
    <w:rsid w:val="007A2512"/>
    <w:rsid w:val="007A2CF0"/>
    <w:rsid w:val="007A2D1C"/>
    <w:rsid w:val="007A3BE4"/>
    <w:rsid w:val="007A3DE3"/>
    <w:rsid w:val="007A4056"/>
    <w:rsid w:val="007A442C"/>
    <w:rsid w:val="007A7265"/>
    <w:rsid w:val="007A7387"/>
    <w:rsid w:val="007A7E5E"/>
    <w:rsid w:val="007B0831"/>
    <w:rsid w:val="007B0CE2"/>
    <w:rsid w:val="007B1F8C"/>
    <w:rsid w:val="007B2558"/>
    <w:rsid w:val="007B25BE"/>
    <w:rsid w:val="007B2DBA"/>
    <w:rsid w:val="007B2FC6"/>
    <w:rsid w:val="007B46FC"/>
    <w:rsid w:val="007C12A1"/>
    <w:rsid w:val="007C2D7E"/>
    <w:rsid w:val="007C3733"/>
    <w:rsid w:val="007C5D37"/>
    <w:rsid w:val="007C5FED"/>
    <w:rsid w:val="007D1B30"/>
    <w:rsid w:val="007D1F95"/>
    <w:rsid w:val="007D2AF0"/>
    <w:rsid w:val="007D2C49"/>
    <w:rsid w:val="007D34E0"/>
    <w:rsid w:val="007D3A20"/>
    <w:rsid w:val="007D3DC2"/>
    <w:rsid w:val="007D414D"/>
    <w:rsid w:val="007D4969"/>
    <w:rsid w:val="007D4DD2"/>
    <w:rsid w:val="007D571B"/>
    <w:rsid w:val="007D5F41"/>
    <w:rsid w:val="007D663B"/>
    <w:rsid w:val="007D6694"/>
    <w:rsid w:val="007E06AB"/>
    <w:rsid w:val="007E11B5"/>
    <w:rsid w:val="007E1AA0"/>
    <w:rsid w:val="007E1AE4"/>
    <w:rsid w:val="007E27CF"/>
    <w:rsid w:val="007E286B"/>
    <w:rsid w:val="007E2CB8"/>
    <w:rsid w:val="007E378E"/>
    <w:rsid w:val="007E515E"/>
    <w:rsid w:val="007E51A9"/>
    <w:rsid w:val="007E578B"/>
    <w:rsid w:val="007E5FD3"/>
    <w:rsid w:val="007E63BF"/>
    <w:rsid w:val="007E738E"/>
    <w:rsid w:val="007E7A18"/>
    <w:rsid w:val="007F01AC"/>
    <w:rsid w:val="007F03DD"/>
    <w:rsid w:val="007F0DAF"/>
    <w:rsid w:val="007F1204"/>
    <w:rsid w:val="007F1944"/>
    <w:rsid w:val="007F2E48"/>
    <w:rsid w:val="007F3B70"/>
    <w:rsid w:val="007F3DF8"/>
    <w:rsid w:val="007F3EFB"/>
    <w:rsid w:val="007F62D0"/>
    <w:rsid w:val="00800FA4"/>
    <w:rsid w:val="0080223F"/>
    <w:rsid w:val="00803FF9"/>
    <w:rsid w:val="00805560"/>
    <w:rsid w:val="008056AC"/>
    <w:rsid w:val="00805CF4"/>
    <w:rsid w:val="008071E7"/>
    <w:rsid w:val="008104D8"/>
    <w:rsid w:val="00811C3B"/>
    <w:rsid w:val="008122C1"/>
    <w:rsid w:val="00812853"/>
    <w:rsid w:val="00812CF1"/>
    <w:rsid w:val="00814CEB"/>
    <w:rsid w:val="00814FD8"/>
    <w:rsid w:val="008151FB"/>
    <w:rsid w:val="00815800"/>
    <w:rsid w:val="00815D25"/>
    <w:rsid w:val="008164E1"/>
    <w:rsid w:val="0081778F"/>
    <w:rsid w:val="00817DDE"/>
    <w:rsid w:val="0082068B"/>
    <w:rsid w:val="00820F38"/>
    <w:rsid w:val="00821DE2"/>
    <w:rsid w:val="00821DFA"/>
    <w:rsid w:val="00822B8C"/>
    <w:rsid w:val="00823229"/>
    <w:rsid w:val="00824039"/>
    <w:rsid w:val="00824C1E"/>
    <w:rsid w:val="00824F16"/>
    <w:rsid w:val="0082501A"/>
    <w:rsid w:val="00830229"/>
    <w:rsid w:val="008313D7"/>
    <w:rsid w:val="00831E25"/>
    <w:rsid w:val="00832309"/>
    <w:rsid w:val="0083364B"/>
    <w:rsid w:val="00833D80"/>
    <w:rsid w:val="008340ED"/>
    <w:rsid w:val="00834C3F"/>
    <w:rsid w:val="0083534C"/>
    <w:rsid w:val="008353FE"/>
    <w:rsid w:val="00836BBD"/>
    <w:rsid w:val="008373CB"/>
    <w:rsid w:val="0084008B"/>
    <w:rsid w:val="00840A85"/>
    <w:rsid w:val="00840BA6"/>
    <w:rsid w:val="008422FA"/>
    <w:rsid w:val="00842CEB"/>
    <w:rsid w:val="00842DA8"/>
    <w:rsid w:val="00842E2E"/>
    <w:rsid w:val="00843780"/>
    <w:rsid w:val="00845423"/>
    <w:rsid w:val="00845920"/>
    <w:rsid w:val="00845BF0"/>
    <w:rsid w:val="008461DF"/>
    <w:rsid w:val="00846734"/>
    <w:rsid w:val="00846C5F"/>
    <w:rsid w:val="00851290"/>
    <w:rsid w:val="00852B53"/>
    <w:rsid w:val="00852B9F"/>
    <w:rsid w:val="008554F8"/>
    <w:rsid w:val="0085639B"/>
    <w:rsid w:val="008563BA"/>
    <w:rsid w:val="008569C9"/>
    <w:rsid w:val="00856D5F"/>
    <w:rsid w:val="008575FC"/>
    <w:rsid w:val="00860407"/>
    <w:rsid w:val="008610EF"/>
    <w:rsid w:val="008610F4"/>
    <w:rsid w:val="00862205"/>
    <w:rsid w:val="0086271F"/>
    <w:rsid w:val="00862CA3"/>
    <w:rsid w:val="008630F2"/>
    <w:rsid w:val="008639B5"/>
    <w:rsid w:val="00864622"/>
    <w:rsid w:val="00865D88"/>
    <w:rsid w:val="00865FA6"/>
    <w:rsid w:val="00867654"/>
    <w:rsid w:val="00870AAF"/>
    <w:rsid w:val="00870E5D"/>
    <w:rsid w:val="00871613"/>
    <w:rsid w:val="0087391A"/>
    <w:rsid w:val="0087500A"/>
    <w:rsid w:val="008756F0"/>
    <w:rsid w:val="00875F73"/>
    <w:rsid w:val="008767FF"/>
    <w:rsid w:val="00876A26"/>
    <w:rsid w:val="0087707D"/>
    <w:rsid w:val="00877566"/>
    <w:rsid w:val="00880279"/>
    <w:rsid w:val="0088098E"/>
    <w:rsid w:val="00881869"/>
    <w:rsid w:val="00881B23"/>
    <w:rsid w:val="00881BC4"/>
    <w:rsid w:val="00882ABB"/>
    <w:rsid w:val="00882B8E"/>
    <w:rsid w:val="00882CA8"/>
    <w:rsid w:val="00882D6C"/>
    <w:rsid w:val="0088374E"/>
    <w:rsid w:val="008841C3"/>
    <w:rsid w:val="00885880"/>
    <w:rsid w:val="00886368"/>
    <w:rsid w:val="0089278A"/>
    <w:rsid w:val="00892949"/>
    <w:rsid w:val="0089307C"/>
    <w:rsid w:val="00893193"/>
    <w:rsid w:val="00893861"/>
    <w:rsid w:val="00893E2E"/>
    <w:rsid w:val="008944E5"/>
    <w:rsid w:val="0089458A"/>
    <w:rsid w:val="00894A55"/>
    <w:rsid w:val="00894B07"/>
    <w:rsid w:val="00895AA8"/>
    <w:rsid w:val="00895B17"/>
    <w:rsid w:val="00897171"/>
    <w:rsid w:val="008A1A7B"/>
    <w:rsid w:val="008A1EDC"/>
    <w:rsid w:val="008A26B1"/>
    <w:rsid w:val="008A330E"/>
    <w:rsid w:val="008A38D5"/>
    <w:rsid w:val="008A488B"/>
    <w:rsid w:val="008A5563"/>
    <w:rsid w:val="008A5679"/>
    <w:rsid w:val="008A627C"/>
    <w:rsid w:val="008A705F"/>
    <w:rsid w:val="008A7A83"/>
    <w:rsid w:val="008A7EDC"/>
    <w:rsid w:val="008B1509"/>
    <w:rsid w:val="008B2483"/>
    <w:rsid w:val="008B2B94"/>
    <w:rsid w:val="008B305B"/>
    <w:rsid w:val="008B3A78"/>
    <w:rsid w:val="008B3F2B"/>
    <w:rsid w:val="008B4079"/>
    <w:rsid w:val="008B488D"/>
    <w:rsid w:val="008B5A18"/>
    <w:rsid w:val="008B5E80"/>
    <w:rsid w:val="008B71E9"/>
    <w:rsid w:val="008B72A7"/>
    <w:rsid w:val="008B7845"/>
    <w:rsid w:val="008B7C44"/>
    <w:rsid w:val="008C00DB"/>
    <w:rsid w:val="008C13F2"/>
    <w:rsid w:val="008C3206"/>
    <w:rsid w:val="008C4767"/>
    <w:rsid w:val="008C7E01"/>
    <w:rsid w:val="008D0C88"/>
    <w:rsid w:val="008D2467"/>
    <w:rsid w:val="008D2C01"/>
    <w:rsid w:val="008D5DB4"/>
    <w:rsid w:val="008D6410"/>
    <w:rsid w:val="008D64C8"/>
    <w:rsid w:val="008E04AE"/>
    <w:rsid w:val="008E086B"/>
    <w:rsid w:val="008E1857"/>
    <w:rsid w:val="008E2188"/>
    <w:rsid w:val="008E24BB"/>
    <w:rsid w:val="008E2E08"/>
    <w:rsid w:val="008E4DA4"/>
    <w:rsid w:val="008E50F9"/>
    <w:rsid w:val="008E6E1E"/>
    <w:rsid w:val="008E6F3C"/>
    <w:rsid w:val="008E708D"/>
    <w:rsid w:val="008E76B2"/>
    <w:rsid w:val="008F0181"/>
    <w:rsid w:val="008F1465"/>
    <w:rsid w:val="008F14DE"/>
    <w:rsid w:val="008F1FE6"/>
    <w:rsid w:val="008F2232"/>
    <w:rsid w:val="008F3B07"/>
    <w:rsid w:val="008F3C00"/>
    <w:rsid w:val="008F48E7"/>
    <w:rsid w:val="008F7428"/>
    <w:rsid w:val="0090001D"/>
    <w:rsid w:val="0090077E"/>
    <w:rsid w:val="0090308A"/>
    <w:rsid w:val="00903090"/>
    <w:rsid w:val="00903E49"/>
    <w:rsid w:val="00904082"/>
    <w:rsid w:val="009063D0"/>
    <w:rsid w:val="00906D9D"/>
    <w:rsid w:val="00907042"/>
    <w:rsid w:val="00907456"/>
    <w:rsid w:val="00907515"/>
    <w:rsid w:val="00907939"/>
    <w:rsid w:val="00907EEA"/>
    <w:rsid w:val="00911B77"/>
    <w:rsid w:val="00911D60"/>
    <w:rsid w:val="009128A2"/>
    <w:rsid w:val="0091365E"/>
    <w:rsid w:val="00913D52"/>
    <w:rsid w:val="00914349"/>
    <w:rsid w:val="00914A07"/>
    <w:rsid w:val="00915962"/>
    <w:rsid w:val="00915DD9"/>
    <w:rsid w:val="00916747"/>
    <w:rsid w:val="00917188"/>
    <w:rsid w:val="00921D72"/>
    <w:rsid w:val="00922AAC"/>
    <w:rsid w:val="009234FA"/>
    <w:rsid w:val="00923C58"/>
    <w:rsid w:val="009252E0"/>
    <w:rsid w:val="00926AE3"/>
    <w:rsid w:val="00926CFC"/>
    <w:rsid w:val="00927AA1"/>
    <w:rsid w:val="0093136B"/>
    <w:rsid w:val="00932A54"/>
    <w:rsid w:val="00932AFF"/>
    <w:rsid w:val="0093312C"/>
    <w:rsid w:val="0093358A"/>
    <w:rsid w:val="009337B8"/>
    <w:rsid w:val="009340F9"/>
    <w:rsid w:val="009341F6"/>
    <w:rsid w:val="009347D9"/>
    <w:rsid w:val="009356B8"/>
    <w:rsid w:val="00936BD4"/>
    <w:rsid w:val="009375A0"/>
    <w:rsid w:val="00937BB4"/>
    <w:rsid w:val="00937CC3"/>
    <w:rsid w:val="00940FC9"/>
    <w:rsid w:val="00941616"/>
    <w:rsid w:val="00941EFB"/>
    <w:rsid w:val="00942149"/>
    <w:rsid w:val="0094218F"/>
    <w:rsid w:val="00942AD9"/>
    <w:rsid w:val="00943F77"/>
    <w:rsid w:val="00944AAA"/>
    <w:rsid w:val="0094592A"/>
    <w:rsid w:val="00945E7E"/>
    <w:rsid w:val="009465D6"/>
    <w:rsid w:val="00947893"/>
    <w:rsid w:val="00950843"/>
    <w:rsid w:val="009514D1"/>
    <w:rsid w:val="00951A66"/>
    <w:rsid w:val="0095356F"/>
    <w:rsid w:val="00953E68"/>
    <w:rsid w:val="00953F78"/>
    <w:rsid w:val="00954000"/>
    <w:rsid w:val="00956C90"/>
    <w:rsid w:val="009607E8"/>
    <w:rsid w:val="00962973"/>
    <w:rsid w:val="00963AA7"/>
    <w:rsid w:val="00964D73"/>
    <w:rsid w:val="009658AD"/>
    <w:rsid w:val="00966015"/>
    <w:rsid w:val="009663DB"/>
    <w:rsid w:val="009668FB"/>
    <w:rsid w:val="009670D5"/>
    <w:rsid w:val="009711EF"/>
    <w:rsid w:val="00972107"/>
    <w:rsid w:val="00973692"/>
    <w:rsid w:val="009757BB"/>
    <w:rsid w:val="0097580D"/>
    <w:rsid w:val="009759A6"/>
    <w:rsid w:val="0097693D"/>
    <w:rsid w:val="009801FD"/>
    <w:rsid w:val="00980D49"/>
    <w:rsid w:val="00981E7A"/>
    <w:rsid w:val="009844B3"/>
    <w:rsid w:val="00985599"/>
    <w:rsid w:val="00986F07"/>
    <w:rsid w:val="009874CA"/>
    <w:rsid w:val="009875DF"/>
    <w:rsid w:val="009876A0"/>
    <w:rsid w:val="00990522"/>
    <w:rsid w:val="00990B50"/>
    <w:rsid w:val="00991443"/>
    <w:rsid w:val="0099196D"/>
    <w:rsid w:val="00991B23"/>
    <w:rsid w:val="00991BCF"/>
    <w:rsid w:val="00991F44"/>
    <w:rsid w:val="0099262F"/>
    <w:rsid w:val="00992DDD"/>
    <w:rsid w:val="0099313A"/>
    <w:rsid w:val="00995E55"/>
    <w:rsid w:val="0099685D"/>
    <w:rsid w:val="0099687B"/>
    <w:rsid w:val="00996E53"/>
    <w:rsid w:val="009A00C1"/>
    <w:rsid w:val="009A1FFD"/>
    <w:rsid w:val="009A20C9"/>
    <w:rsid w:val="009A3652"/>
    <w:rsid w:val="009A4713"/>
    <w:rsid w:val="009A4BF3"/>
    <w:rsid w:val="009A624E"/>
    <w:rsid w:val="009A65D7"/>
    <w:rsid w:val="009A6639"/>
    <w:rsid w:val="009A7E56"/>
    <w:rsid w:val="009B0119"/>
    <w:rsid w:val="009B0809"/>
    <w:rsid w:val="009B0AC5"/>
    <w:rsid w:val="009B1793"/>
    <w:rsid w:val="009B2183"/>
    <w:rsid w:val="009B27AD"/>
    <w:rsid w:val="009B2829"/>
    <w:rsid w:val="009B3368"/>
    <w:rsid w:val="009B359D"/>
    <w:rsid w:val="009B3C3D"/>
    <w:rsid w:val="009B470D"/>
    <w:rsid w:val="009B4742"/>
    <w:rsid w:val="009B4F26"/>
    <w:rsid w:val="009B5AAA"/>
    <w:rsid w:val="009B6FF9"/>
    <w:rsid w:val="009B77CB"/>
    <w:rsid w:val="009C0640"/>
    <w:rsid w:val="009C0AFE"/>
    <w:rsid w:val="009C0C3B"/>
    <w:rsid w:val="009C1E47"/>
    <w:rsid w:val="009C1E5E"/>
    <w:rsid w:val="009C1EF6"/>
    <w:rsid w:val="009C2EC3"/>
    <w:rsid w:val="009C5321"/>
    <w:rsid w:val="009C6741"/>
    <w:rsid w:val="009C6D6C"/>
    <w:rsid w:val="009D0451"/>
    <w:rsid w:val="009D0B64"/>
    <w:rsid w:val="009D1670"/>
    <w:rsid w:val="009D1A19"/>
    <w:rsid w:val="009D210D"/>
    <w:rsid w:val="009D2812"/>
    <w:rsid w:val="009D3404"/>
    <w:rsid w:val="009D4176"/>
    <w:rsid w:val="009D42B6"/>
    <w:rsid w:val="009D4745"/>
    <w:rsid w:val="009D54EB"/>
    <w:rsid w:val="009D7382"/>
    <w:rsid w:val="009E1B2D"/>
    <w:rsid w:val="009E21CD"/>
    <w:rsid w:val="009E6549"/>
    <w:rsid w:val="009E66D9"/>
    <w:rsid w:val="009E6B5D"/>
    <w:rsid w:val="009E6EED"/>
    <w:rsid w:val="009F1A7E"/>
    <w:rsid w:val="009F1CF1"/>
    <w:rsid w:val="009F213A"/>
    <w:rsid w:val="009F2BD4"/>
    <w:rsid w:val="009F380D"/>
    <w:rsid w:val="009F4164"/>
    <w:rsid w:val="009F5AD5"/>
    <w:rsid w:val="009F65BE"/>
    <w:rsid w:val="009F70E0"/>
    <w:rsid w:val="009F7C97"/>
    <w:rsid w:val="009F7E95"/>
    <w:rsid w:val="00A00914"/>
    <w:rsid w:val="00A00A15"/>
    <w:rsid w:val="00A01702"/>
    <w:rsid w:val="00A01FAA"/>
    <w:rsid w:val="00A02376"/>
    <w:rsid w:val="00A025C7"/>
    <w:rsid w:val="00A02755"/>
    <w:rsid w:val="00A02C97"/>
    <w:rsid w:val="00A03107"/>
    <w:rsid w:val="00A033EA"/>
    <w:rsid w:val="00A04884"/>
    <w:rsid w:val="00A04B76"/>
    <w:rsid w:val="00A04D94"/>
    <w:rsid w:val="00A04DE1"/>
    <w:rsid w:val="00A05165"/>
    <w:rsid w:val="00A0522F"/>
    <w:rsid w:val="00A05967"/>
    <w:rsid w:val="00A065E7"/>
    <w:rsid w:val="00A06A3E"/>
    <w:rsid w:val="00A0715B"/>
    <w:rsid w:val="00A07BCB"/>
    <w:rsid w:val="00A100FF"/>
    <w:rsid w:val="00A10292"/>
    <w:rsid w:val="00A11D0C"/>
    <w:rsid w:val="00A11E13"/>
    <w:rsid w:val="00A1210A"/>
    <w:rsid w:val="00A12947"/>
    <w:rsid w:val="00A129C4"/>
    <w:rsid w:val="00A1450E"/>
    <w:rsid w:val="00A14637"/>
    <w:rsid w:val="00A14C96"/>
    <w:rsid w:val="00A152BE"/>
    <w:rsid w:val="00A153F4"/>
    <w:rsid w:val="00A158BC"/>
    <w:rsid w:val="00A21452"/>
    <w:rsid w:val="00A2378E"/>
    <w:rsid w:val="00A2531D"/>
    <w:rsid w:val="00A25718"/>
    <w:rsid w:val="00A258F6"/>
    <w:rsid w:val="00A25BDD"/>
    <w:rsid w:val="00A3058D"/>
    <w:rsid w:val="00A31727"/>
    <w:rsid w:val="00A31CE9"/>
    <w:rsid w:val="00A31E52"/>
    <w:rsid w:val="00A33DB9"/>
    <w:rsid w:val="00A40119"/>
    <w:rsid w:val="00A40131"/>
    <w:rsid w:val="00A407DD"/>
    <w:rsid w:val="00A420C2"/>
    <w:rsid w:val="00A42F18"/>
    <w:rsid w:val="00A433A5"/>
    <w:rsid w:val="00A43578"/>
    <w:rsid w:val="00A435A3"/>
    <w:rsid w:val="00A4415C"/>
    <w:rsid w:val="00A449CA"/>
    <w:rsid w:val="00A454DF"/>
    <w:rsid w:val="00A46AE9"/>
    <w:rsid w:val="00A503F0"/>
    <w:rsid w:val="00A514B4"/>
    <w:rsid w:val="00A51ABC"/>
    <w:rsid w:val="00A51CE6"/>
    <w:rsid w:val="00A52747"/>
    <w:rsid w:val="00A53645"/>
    <w:rsid w:val="00A536D0"/>
    <w:rsid w:val="00A53FEE"/>
    <w:rsid w:val="00A5506F"/>
    <w:rsid w:val="00A5693D"/>
    <w:rsid w:val="00A56E46"/>
    <w:rsid w:val="00A5716C"/>
    <w:rsid w:val="00A6036C"/>
    <w:rsid w:val="00A60926"/>
    <w:rsid w:val="00A609FF"/>
    <w:rsid w:val="00A641AE"/>
    <w:rsid w:val="00A6463D"/>
    <w:rsid w:val="00A64C0E"/>
    <w:rsid w:val="00A660A5"/>
    <w:rsid w:val="00A70973"/>
    <w:rsid w:val="00A71027"/>
    <w:rsid w:val="00A716FD"/>
    <w:rsid w:val="00A724E7"/>
    <w:rsid w:val="00A72BF5"/>
    <w:rsid w:val="00A72D43"/>
    <w:rsid w:val="00A73141"/>
    <w:rsid w:val="00A7320B"/>
    <w:rsid w:val="00A7500F"/>
    <w:rsid w:val="00A75852"/>
    <w:rsid w:val="00A777E8"/>
    <w:rsid w:val="00A8012D"/>
    <w:rsid w:val="00A8035B"/>
    <w:rsid w:val="00A812DF"/>
    <w:rsid w:val="00A833EA"/>
    <w:rsid w:val="00A83970"/>
    <w:rsid w:val="00A84074"/>
    <w:rsid w:val="00A852CE"/>
    <w:rsid w:val="00A86189"/>
    <w:rsid w:val="00A86294"/>
    <w:rsid w:val="00A875CC"/>
    <w:rsid w:val="00A90610"/>
    <w:rsid w:val="00A90900"/>
    <w:rsid w:val="00A90D82"/>
    <w:rsid w:val="00A9158A"/>
    <w:rsid w:val="00A91703"/>
    <w:rsid w:val="00A92A84"/>
    <w:rsid w:val="00A92CDE"/>
    <w:rsid w:val="00A95CF9"/>
    <w:rsid w:val="00A95F74"/>
    <w:rsid w:val="00A963F2"/>
    <w:rsid w:val="00A96C18"/>
    <w:rsid w:val="00A96FF3"/>
    <w:rsid w:val="00A970D0"/>
    <w:rsid w:val="00A97A52"/>
    <w:rsid w:val="00A97D43"/>
    <w:rsid w:val="00AA031A"/>
    <w:rsid w:val="00AA0CA1"/>
    <w:rsid w:val="00AA123E"/>
    <w:rsid w:val="00AA3336"/>
    <w:rsid w:val="00AA396C"/>
    <w:rsid w:val="00AA4224"/>
    <w:rsid w:val="00AA51E7"/>
    <w:rsid w:val="00AA5F3C"/>
    <w:rsid w:val="00AA6439"/>
    <w:rsid w:val="00AA709C"/>
    <w:rsid w:val="00AA7539"/>
    <w:rsid w:val="00AA7B41"/>
    <w:rsid w:val="00AA7F6B"/>
    <w:rsid w:val="00AB0123"/>
    <w:rsid w:val="00AB0625"/>
    <w:rsid w:val="00AB1B1E"/>
    <w:rsid w:val="00AB1B4B"/>
    <w:rsid w:val="00AB28BE"/>
    <w:rsid w:val="00AB4A49"/>
    <w:rsid w:val="00AB614F"/>
    <w:rsid w:val="00AB6439"/>
    <w:rsid w:val="00AB67AC"/>
    <w:rsid w:val="00AB6EC2"/>
    <w:rsid w:val="00AB703E"/>
    <w:rsid w:val="00AC078A"/>
    <w:rsid w:val="00AC0A84"/>
    <w:rsid w:val="00AC0FB0"/>
    <w:rsid w:val="00AC4243"/>
    <w:rsid w:val="00AC4870"/>
    <w:rsid w:val="00AC4BA6"/>
    <w:rsid w:val="00AC5358"/>
    <w:rsid w:val="00AC745F"/>
    <w:rsid w:val="00AD297F"/>
    <w:rsid w:val="00AD33EE"/>
    <w:rsid w:val="00AD4C77"/>
    <w:rsid w:val="00AD5170"/>
    <w:rsid w:val="00AD51D5"/>
    <w:rsid w:val="00AD5A28"/>
    <w:rsid w:val="00AD5E8F"/>
    <w:rsid w:val="00AD711D"/>
    <w:rsid w:val="00AE155D"/>
    <w:rsid w:val="00AE2409"/>
    <w:rsid w:val="00AE29D4"/>
    <w:rsid w:val="00AE37E3"/>
    <w:rsid w:val="00AE4324"/>
    <w:rsid w:val="00AE56D0"/>
    <w:rsid w:val="00AE5C2B"/>
    <w:rsid w:val="00AE5EE0"/>
    <w:rsid w:val="00AF1028"/>
    <w:rsid w:val="00AF2150"/>
    <w:rsid w:val="00AF2827"/>
    <w:rsid w:val="00AF2F5E"/>
    <w:rsid w:val="00AF43B3"/>
    <w:rsid w:val="00AF4C5D"/>
    <w:rsid w:val="00AF4DE1"/>
    <w:rsid w:val="00AF51C7"/>
    <w:rsid w:val="00AF53C5"/>
    <w:rsid w:val="00AF5AE1"/>
    <w:rsid w:val="00AF6C12"/>
    <w:rsid w:val="00AF7209"/>
    <w:rsid w:val="00AF7638"/>
    <w:rsid w:val="00B00071"/>
    <w:rsid w:val="00B0098B"/>
    <w:rsid w:val="00B03C84"/>
    <w:rsid w:val="00B100CE"/>
    <w:rsid w:val="00B10351"/>
    <w:rsid w:val="00B113D9"/>
    <w:rsid w:val="00B11448"/>
    <w:rsid w:val="00B121AD"/>
    <w:rsid w:val="00B12F03"/>
    <w:rsid w:val="00B13B7E"/>
    <w:rsid w:val="00B14286"/>
    <w:rsid w:val="00B157CA"/>
    <w:rsid w:val="00B22350"/>
    <w:rsid w:val="00B223C4"/>
    <w:rsid w:val="00B246CC"/>
    <w:rsid w:val="00B2563C"/>
    <w:rsid w:val="00B25A7F"/>
    <w:rsid w:val="00B25CB1"/>
    <w:rsid w:val="00B30387"/>
    <w:rsid w:val="00B3145F"/>
    <w:rsid w:val="00B314F5"/>
    <w:rsid w:val="00B3170E"/>
    <w:rsid w:val="00B331D1"/>
    <w:rsid w:val="00B334AB"/>
    <w:rsid w:val="00B335AB"/>
    <w:rsid w:val="00B35041"/>
    <w:rsid w:val="00B35672"/>
    <w:rsid w:val="00B35BCE"/>
    <w:rsid w:val="00B40691"/>
    <w:rsid w:val="00B40721"/>
    <w:rsid w:val="00B40A47"/>
    <w:rsid w:val="00B41BA8"/>
    <w:rsid w:val="00B43B66"/>
    <w:rsid w:val="00B44108"/>
    <w:rsid w:val="00B44898"/>
    <w:rsid w:val="00B45709"/>
    <w:rsid w:val="00B45D6A"/>
    <w:rsid w:val="00B4617E"/>
    <w:rsid w:val="00B463D8"/>
    <w:rsid w:val="00B464CD"/>
    <w:rsid w:val="00B47EFE"/>
    <w:rsid w:val="00B47F36"/>
    <w:rsid w:val="00B533F8"/>
    <w:rsid w:val="00B53784"/>
    <w:rsid w:val="00B53F80"/>
    <w:rsid w:val="00B558B2"/>
    <w:rsid w:val="00B55D25"/>
    <w:rsid w:val="00B55DCB"/>
    <w:rsid w:val="00B56642"/>
    <w:rsid w:val="00B57228"/>
    <w:rsid w:val="00B610A3"/>
    <w:rsid w:val="00B6110F"/>
    <w:rsid w:val="00B61501"/>
    <w:rsid w:val="00B618AB"/>
    <w:rsid w:val="00B62EB8"/>
    <w:rsid w:val="00B640C5"/>
    <w:rsid w:val="00B6448D"/>
    <w:rsid w:val="00B64AAD"/>
    <w:rsid w:val="00B65C91"/>
    <w:rsid w:val="00B665ED"/>
    <w:rsid w:val="00B66D3A"/>
    <w:rsid w:val="00B671ED"/>
    <w:rsid w:val="00B67D0B"/>
    <w:rsid w:val="00B705B5"/>
    <w:rsid w:val="00B70631"/>
    <w:rsid w:val="00B721CA"/>
    <w:rsid w:val="00B72293"/>
    <w:rsid w:val="00B73BE1"/>
    <w:rsid w:val="00B74FC5"/>
    <w:rsid w:val="00B7687B"/>
    <w:rsid w:val="00B77A3F"/>
    <w:rsid w:val="00B80753"/>
    <w:rsid w:val="00B80EED"/>
    <w:rsid w:val="00B810BF"/>
    <w:rsid w:val="00B82A5C"/>
    <w:rsid w:val="00B83B62"/>
    <w:rsid w:val="00B83CF2"/>
    <w:rsid w:val="00B83E05"/>
    <w:rsid w:val="00B84D1D"/>
    <w:rsid w:val="00B85543"/>
    <w:rsid w:val="00B85B94"/>
    <w:rsid w:val="00B85BE5"/>
    <w:rsid w:val="00B86FA9"/>
    <w:rsid w:val="00B903D3"/>
    <w:rsid w:val="00B9261F"/>
    <w:rsid w:val="00B92D66"/>
    <w:rsid w:val="00B94B06"/>
    <w:rsid w:val="00B95C7A"/>
    <w:rsid w:val="00B966F8"/>
    <w:rsid w:val="00B9673B"/>
    <w:rsid w:val="00B96D66"/>
    <w:rsid w:val="00BA0C0D"/>
    <w:rsid w:val="00BA10B9"/>
    <w:rsid w:val="00BA20AB"/>
    <w:rsid w:val="00BA211B"/>
    <w:rsid w:val="00BA2B02"/>
    <w:rsid w:val="00BA3022"/>
    <w:rsid w:val="00BA44C9"/>
    <w:rsid w:val="00BA53E4"/>
    <w:rsid w:val="00BA612C"/>
    <w:rsid w:val="00BA628A"/>
    <w:rsid w:val="00BA6D2A"/>
    <w:rsid w:val="00BB0649"/>
    <w:rsid w:val="00BB17F5"/>
    <w:rsid w:val="00BB1FAA"/>
    <w:rsid w:val="00BB2554"/>
    <w:rsid w:val="00BB2C06"/>
    <w:rsid w:val="00BB4BDE"/>
    <w:rsid w:val="00BB4F1B"/>
    <w:rsid w:val="00BB5956"/>
    <w:rsid w:val="00BB5F72"/>
    <w:rsid w:val="00BB62EB"/>
    <w:rsid w:val="00BC29FB"/>
    <w:rsid w:val="00BC2CE0"/>
    <w:rsid w:val="00BC3BF3"/>
    <w:rsid w:val="00BC3E71"/>
    <w:rsid w:val="00BC3EC5"/>
    <w:rsid w:val="00BC3FB4"/>
    <w:rsid w:val="00BC460C"/>
    <w:rsid w:val="00BC5A5D"/>
    <w:rsid w:val="00BC7A2C"/>
    <w:rsid w:val="00BC7A62"/>
    <w:rsid w:val="00BD1811"/>
    <w:rsid w:val="00BD235A"/>
    <w:rsid w:val="00BD2911"/>
    <w:rsid w:val="00BD3B42"/>
    <w:rsid w:val="00BD4261"/>
    <w:rsid w:val="00BD6AAA"/>
    <w:rsid w:val="00BD7416"/>
    <w:rsid w:val="00BD77AE"/>
    <w:rsid w:val="00BE07FF"/>
    <w:rsid w:val="00BE1D7D"/>
    <w:rsid w:val="00BE2374"/>
    <w:rsid w:val="00BE2CA2"/>
    <w:rsid w:val="00BE388A"/>
    <w:rsid w:val="00BE4416"/>
    <w:rsid w:val="00BE46EE"/>
    <w:rsid w:val="00BE738B"/>
    <w:rsid w:val="00BE747D"/>
    <w:rsid w:val="00BE77E4"/>
    <w:rsid w:val="00BF2667"/>
    <w:rsid w:val="00BF3062"/>
    <w:rsid w:val="00BF374B"/>
    <w:rsid w:val="00BF66D6"/>
    <w:rsid w:val="00BF68E3"/>
    <w:rsid w:val="00BF6E03"/>
    <w:rsid w:val="00BF73B1"/>
    <w:rsid w:val="00C001CC"/>
    <w:rsid w:val="00C00AE2"/>
    <w:rsid w:val="00C01402"/>
    <w:rsid w:val="00C0142A"/>
    <w:rsid w:val="00C032F7"/>
    <w:rsid w:val="00C03E26"/>
    <w:rsid w:val="00C04120"/>
    <w:rsid w:val="00C062F0"/>
    <w:rsid w:val="00C0637C"/>
    <w:rsid w:val="00C06D8D"/>
    <w:rsid w:val="00C070DC"/>
    <w:rsid w:val="00C071AD"/>
    <w:rsid w:val="00C07B8C"/>
    <w:rsid w:val="00C10AEB"/>
    <w:rsid w:val="00C115F4"/>
    <w:rsid w:val="00C11E58"/>
    <w:rsid w:val="00C11EC7"/>
    <w:rsid w:val="00C12AA7"/>
    <w:rsid w:val="00C137B3"/>
    <w:rsid w:val="00C14300"/>
    <w:rsid w:val="00C15142"/>
    <w:rsid w:val="00C21958"/>
    <w:rsid w:val="00C21AE1"/>
    <w:rsid w:val="00C22CDA"/>
    <w:rsid w:val="00C2315F"/>
    <w:rsid w:val="00C23D15"/>
    <w:rsid w:val="00C2564F"/>
    <w:rsid w:val="00C262E4"/>
    <w:rsid w:val="00C27146"/>
    <w:rsid w:val="00C315EB"/>
    <w:rsid w:val="00C31776"/>
    <w:rsid w:val="00C318B5"/>
    <w:rsid w:val="00C32A84"/>
    <w:rsid w:val="00C32E86"/>
    <w:rsid w:val="00C33DF8"/>
    <w:rsid w:val="00C3419C"/>
    <w:rsid w:val="00C36055"/>
    <w:rsid w:val="00C4022C"/>
    <w:rsid w:val="00C41EF3"/>
    <w:rsid w:val="00C44B55"/>
    <w:rsid w:val="00C44CA3"/>
    <w:rsid w:val="00C45CDE"/>
    <w:rsid w:val="00C479C1"/>
    <w:rsid w:val="00C47C3F"/>
    <w:rsid w:val="00C5031A"/>
    <w:rsid w:val="00C503E5"/>
    <w:rsid w:val="00C5084A"/>
    <w:rsid w:val="00C52030"/>
    <w:rsid w:val="00C53E6D"/>
    <w:rsid w:val="00C54BED"/>
    <w:rsid w:val="00C55369"/>
    <w:rsid w:val="00C55F4A"/>
    <w:rsid w:val="00C600BA"/>
    <w:rsid w:val="00C61A9B"/>
    <w:rsid w:val="00C61BC3"/>
    <w:rsid w:val="00C61C19"/>
    <w:rsid w:val="00C64209"/>
    <w:rsid w:val="00C64292"/>
    <w:rsid w:val="00C6458B"/>
    <w:rsid w:val="00C64EF2"/>
    <w:rsid w:val="00C66929"/>
    <w:rsid w:val="00C66955"/>
    <w:rsid w:val="00C67342"/>
    <w:rsid w:val="00C673EC"/>
    <w:rsid w:val="00C67B15"/>
    <w:rsid w:val="00C701D7"/>
    <w:rsid w:val="00C711DC"/>
    <w:rsid w:val="00C7291E"/>
    <w:rsid w:val="00C72F46"/>
    <w:rsid w:val="00C7445B"/>
    <w:rsid w:val="00C74EF8"/>
    <w:rsid w:val="00C74F43"/>
    <w:rsid w:val="00C75148"/>
    <w:rsid w:val="00C77338"/>
    <w:rsid w:val="00C77BF5"/>
    <w:rsid w:val="00C80222"/>
    <w:rsid w:val="00C80839"/>
    <w:rsid w:val="00C82426"/>
    <w:rsid w:val="00C84599"/>
    <w:rsid w:val="00C84A37"/>
    <w:rsid w:val="00C84B53"/>
    <w:rsid w:val="00C860D1"/>
    <w:rsid w:val="00C86F3E"/>
    <w:rsid w:val="00C87303"/>
    <w:rsid w:val="00C8763A"/>
    <w:rsid w:val="00C91346"/>
    <w:rsid w:val="00C91EEE"/>
    <w:rsid w:val="00C92D55"/>
    <w:rsid w:val="00C93039"/>
    <w:rsid w:val="00C933B0"/>
    <w:rsid w:val="00C93F15"/>
    <w:rsid w:val="00C941C9"/>
    <w:rsid w:val="00C952CD"/>
    <w:rsid w:val="00C9548E"/>
    <w:rsid w:val="00C959C0"/>
    <w:rsid w:val="00C95F64"/>
    <w:rsid w:val="00C968F1"/>
    <w:rsid w:val="00CA1441"/>
    <w:rsid w:val="00CA1EF5"/>
    <w:rsid w:val="00CA201A"/>
    <w:rsid w:val="00CA4734"/>
    <w:rsid w:val="00CA4D5A"/>
    <w:rsid w:val="00CA572C"/>
    <w:rsid w:val="00CA5967"/>
    <w:rsid w:val="00CA5C74"/>
    <w:rsid w:val="00CA60E0"/>
    <w:rsid w:val="00CA6398"/>
    <w:rsid w:val="00CA6574"/>
    <w:rsid w:val="00CA683D"/>
    <w:rsid w:val="00CA7546"/>
    <w:rsid w:val="00CA79A4"/>
    <w:rsid w:val="00CB0597"/>
    <w:rsid w:val="00CB0EAE"/>
    <w:rsid w:val="00CB2451"/>
    <w:rsid w:val="00CB265C"/>
    <w:rsid w:val="00CB29CE"/>
    <w:rsid w:val="00CB35A9"/>
    <w:rsid w:val="00CB366D"/>
    <w:rsid w:val="00CB3803"/>
    <w:rsid w:val="00CB4BF4"/>
    <w:rsid w:val="00CB601D"/>
    <w:rsid w:val="00CB64CA"/>
    <w:rsid w:val="00CB70AA"/>
    <w:rsid w:val="00CC0769"/>
    <w:rsid w:val="00CC1B18"/>
    <w:rsid w:val="00CC26B8"/>
    <w:rsid w:val="00CC3CC1"/>
    <w:rsid w:val="00CC41A7"/>
    <w:rsid w:val="00CC4C42"/>
    <w:rsid w:val="00CC4D61"/>
    <w:rsid w:val="00CC78C8"/>
    <w:rsid w:val="00CD05B9"/>
    <w:rsid w:val="00CD06EF"/>
    <w:rsid w:val="00CD2B05"/>
    <w:rsid w:val="00CD3D88"/>
    <w:rsid w:val="00CD41DA"/>
    <w:rsid w:val="00CD44C9"/>
    <w:rsid w:val="00CD6200"/>
    <w:rsid w:val="00CD6555"/>
    <w:rsid w:val="00CD6D30"/>
    <w:rsid w:val="00CD6E45"/>
    <w:rsid w:val="00CD6EA1"/>
    <w:rsid w:val="00CD7DFB"/>
    <w:rsid w:val="00CE12C8"/>
    <w:rsid w:val="00CE1DFA"/>
    <w:rsid w:val="00CE34AA"/>
    <w:rsid w:val="00CE3F26"/>
    <w:rsid w:val="00CE3FF7"/>
    <w:rsid w:val="00CE4D43"/>
    <w:rsid w:val="00CE5C4F"/>
    <w:rsid w:val="00CE6041"/>
    <w:rsid w:val="00CE64CA"/>
    <w:rsid w:val="00CE7A6E"/>
    <w:rsid w:val="00CE7DBC"/>
    <w:rsid w:val="00CF0B2F"/>
    <w:rsid w:val="00CF1797"/>
    <w:rsid w:val="00CF2801"/>
    <w:rsid w:val="00CF2A87"/>
    <w:rsid w:val="00CF3469"/>
    <w:rsid w:val="00CF375C"/>
    <w:rsid w:val="00CF3BD3"/>
    <w:rsid w:val="00CF57C2"/>
    <w:rsid w:val="00D01234"/>
    <w:rsid w:val="00D01C41"/>
    <w:rsid w:val="00D022DD"/>
    <w:rsid w:val="00D028F6"/>
    <w:rsid w:val="00D02A7D"/>
    <w:rsid w:val="00D0356F"/>
    <w:rsid w:val="00D04AE8"/>
    <w:rsid w:val="00D04E4F"/>
    <w:rsid w:val="00D04E7B"/>
    <w:rsid w:val="00D04EAB"/>
    <w:rsid w:val="00D05669"/>
    <w:rsid w:val="00D05B3A"/>
    <w:rsid w:val="00D05E10"/>
    <w:rsid w:val="00D06DAB"/>
    <w:rsid w:val="00D06E96"/>
    <w:rsid w:val="00D073FB"/>
    <w:rsid w:val="00D07AC4"/>
    <w:rsid w:val="00D104A1"/>
    <w:rsid w:val="00D116C9"/>
    <w:rsid w:val="00D1199B"/>
    <w:rsid w:val="00D11BF4"/>
    <w:rsid w:val="00D1411A"/>
    <w:rsid w:val="00D14261"/>
    <w:rsid w:val="00D1642E"/>
    <w:rsid w:val="00D16526"/>
    <w:rsid w:val="00D16C01"/>
    <w:rsid w:val="00D1767C"/>
    <w:rsid w:val="00D17D4F"/>
    <w:rsid w:val="00D20010"/>
    <w:rsid w:val="00D2002C"/>
    <w:rsid w:val="00D2164A"/>
    <w:rsid w:val="00D21CCA"/>
    <w:rsid w:val="00D228D8"/>
    <w:rsid w:val="00D24970"/>
    <w:rsid w:val="00D2689F"/>
    <w:rsid w:val="00D2756B"/>
    <w:rsid w:val="00D2778F"/>
    <w:rsid w:val="00D27D49"/>
    <w:rsid w:val="00D32625"/>
    <w:rsid w:val="00D32BE9"/>
    <w:rsid w:val="00D348F3"/>
    <w:rsid w:val="00D34ABC"/>
    <w:rsid w:val="00D35C85"/>
    <w:rsid w:val="00D369E2"/>
    <w:rsid w:val="00D36B1D"/>
    <w:rsid w:val="00D4209C"/>
    <w:rsid w:val="00D42E5D"/>
    <w:rsid w:val="00D44287"/>
    <w:rsid w:val="00D447CE"/>
    <w:rsid w:val="00D45590"/>
    <w:rsid w:val="00D45710"/>
    <w:rsid w:val="00D45C74"/>
    <w:rsid w:val="00D46ED0"/>
    <w:rsid w:val="00D475A1"/>
    <w:rsid w:val="00D50D49"/>
    <w:rsid w:val="00D51146"/>
    <w:rsid w:val="00D53E02"/>
    <w:rsid w:val="00D54131"/>
    <w:rsid w:val="00D54245"/>
    <w:rsid w:val="00D544A5"/>
    <w:rsid w:val="00D54E87"/>
    <w:rsid w:val="00D5591F"/>
    <w:rsid w:val="00D55C44"/>
    <w:rsid w:val="00D56C5E"/>
    <w:rsid w:val="00D5773D"/>
    <w:rsid w:val="00D60E58"/>
    <w:rsid w:val="00D610CF"/>
    <w:rsid w:val="00D61F3D"/>
    <w:rsid w:val="00D6202B"/>
    <w:rsid w:val="00D63058"/>
    <w:rsid w:val="00D640EC"/>
    <w:rsid w:val="00D640F6"/>
    <w:rsid w:val="00D66334"/>
    <w:rsid w:val="00D67823"/>
    <w:rsid w:val="00D70D77"/>
    <w:rsid w:val="00D71F3C"/>
    <w:rsid w:val="00D72BE4"/>
    <w:rsid w:val="00D72EC0"/>
    <w:rsid w:val="00D74267"/>
    <w:rsid w:val="00D74BE4"/>
    <w:rsid w:val="00D75993"/>
    <w:rsid w:val="00D7611D"/>
    <w:rsid w:val="00D766DA"/>
    <w:rsid w:val="00D7677F"/>
    <w:rsid w:val="00D7777B"/>
    <w:rsid w:val="00D77D82"/>
    <w:rsid w:val="00D81230"/>
    <w:rsid w:val="00D81335"/>
    <w:rsid w:val="00D81C92"/>
    <w:rsid w:val="00D82513"/>
    <w:rsid w:val="00D82E74"/>
    <w:rsid w:val="00D855E7"/>
    <w:rsid w:val="00D8638D"/>
    <w:rsid w:val="00D87C1E"/>
    <w:rsid w:val="00D930A4"/>
    <w:rsid w:val="00D94F1C"/>
    <w:rsid w:val="00D9543B"/>
    <w:rsid w:val="00D96585"/>
    <w:rsid w:val="00D96ABB"/>
    <w:rsid w:val="00D972BC"/>
    <w:rsid w:val="00D976BC"/>
    <w:rsid w:val="00D977EF"/>
    <w:rsid w:val="00D97E63"/>
    <w:rsid w:val="00DA08F1"/>
    <w:rsid w:val="00DA22D4"/>
    <w:rsid w:val="00DA247D"/>
    <w:rsid w:val="00DA2524"/>
    <w:rsid w:val="00DA2ACD"/>
    <w:rsid w:val="00DA3165"/>
    <w:rsid w:val="00DA4392"/>
    <w:rsid w:val="00DA49C1"/>
    <w:rsid w:val="00DA4D5A"/>
    <w:rsid w:val="00DA4E31"/>
    <w:rsid w:val="00DA58D9"/>
    <w:rsid w:val="00DA7A77"/>
    <w:rsid w:val="00DB0C30"/>
    <w:rsid w:val="00DB3084"/>
    <w:rsid w:val="00DB38E1"/>
    <w:rsid w:val="00DB4423"/>
    <w:rsid w:val="00DB682D"/>
    <w:rsid w:val="00DC19D0"/>
    <w:rsid w:val="00DC1CCE"/>
    <w:rsid w:val="00DC2FA9"/>
    <w:rsid w:val="00DC3D50"/>
    <w:rsid w:val="00DC4761"/>
    <w:rsid w:val="00DC4931"/>
    <w:rsid w:val="00DC53E5"/>
    <w:rsid w:val="00DC5D53"/>
    <w:rsid w:val="00DC63BF"/>
    <w:rsid w:val="00DC684F"/>
    <w:rsid w:val="00DD13B0"/>
    <w:rsid w:val="00DD1BBF"/>
    <w:rsid w:val="00DD3B7C"/>
    <w:rsid w:val="00DD4412"/>
    <w:rsid w:val="00DD48AF"/>
    <w:rsid w:val="00DD5C58"/>
    <w:rsid w:val="00DD65F0"/>
    <w:rsid w:val="00DD6CA1"/>
    <w:rsid w:val="00DD6E55"/>
    <w:rsid w:val="00DD77E2"/>
    <w:rsid w:val="00DD79B7"/>
    <w:rsid w:val="00DE02FE"/>
    <w:rsid w:val="00DE0ACC"/>
    <w:rsid w:val="00DE32F1"/>
    <w:rsid w:val="00DE36F0"/>
    <w:rsid w:val="00DE37F9"/>
    <w:rsid w:val="00DE3919"/>
    <w:rsid w:val="00DE3F05"/>
    <w:rsid w:val="00DE4E9E"/>
    <w:rsid w:val="00DE552E"/>
    <w:rsid w:val="00DE586D"/>
    <w:rsid w:val="00DE63CB"/>
    <w:rsid w:val="00DE73D9"/>
    <w:rsid w:val="00DF00A3"/>
    <w:rsid w:val="00DF01B0"/>
    <w:rsid w:val="00DF01B4"/>
    <w:rsid w:val="00DF0394"/>
    <w:rsid w:val="00DF08F9"/>
    <w:rsid w:val="00DF0A82"/>
    <w:rsid w:val="00DF102E"/>
    <w:rsid w:val="00DF1F66"/>
    <w:rsid w:val="00DF2262"/>
    <w:rsid w:val="00DF23E4"/>
    <w:rsid w:val="00DF3858"/>
    <w:rsid w:val="00DF3C88"/>
    <w:rsid w:val="00DF65CB"/>
    <w:rsid w:val="00DF6862"/>
    <w:rsid w:val="00E001C5"/>
    <w:rsid w:val="00E035C0"/>
    <w:rsid w:val="00E03B64"/>
    <w:rsid w:val="00E03BBC"/>
    <w:rsid w:val="00E03C9F"/>
    <w:rsid w:val="00E03E74"/>
    <w:rsid w:val="00E04159"/>
    <w:rsid w:val="00E043C6"/>
    <w:rsid w:val="00E05E26"/>
    <w:rsid w:val="00E06C6A"/>
    <w:rsid w:val="00E1036B"/>
    <w:rsid w:val="00E10825"/>
    <w:rsid w:val="00E1098A"/>
    <w:rsid w:val="00E10C8D"/>
    <w:rsid w:val="00E10F95"/>
    <w:rsid w:val="00E1143A"/>
    <w:rsid w:val="00E11CCE"/>
    <w:rsid w:val="00E128A1"/>
    <w:rsid w:val="00E12C65"/>
    <w:rsid w:val="00E14954"/>
    <w:rsid w:val="00E15D7D"/>
    <w:rsid w:val="00E16411"/>
    <w:rsid w:val="00E16A36"/>
    <w:rsid w:val="00E170D8"/>
    <w:rsid w:val="00E1764B"/>
    <w:rsid w:val="00E178C0"/>
    <w:rsid w:val="00E218C7"/>
    <w:rsid w:val="00E227CD"/>
    <w:rsid w:val="00E231F4"/>
    <w:rsid w:val="00E2364D"/>
    <w:rsid w:val="00E24518"/>
    <w:rsid w:val="00E24F11"/>
    <w:rsid w:val="00E25188"/>
    <w:rsid w:val="00E26566"/>
    <w:rsid w:val="00E279EF"/>
    <w:rsid w:val="00E27B9E"/>
    <w:rsid w:val="00E315B9"/>
    <w:rsid w:val="00E3237A"/>
    <w:rsid w:val="00E333AE"/>
    <w:rsid w:val="00E340B5"/>
    <w:rsid w:val="00E34289"/>
    <w:rsid w:val="00E34B49"/>
    <w:rsid w:val="00E351BA"/>
    <w:rsid w:val="00E35934"/>
    <w:rsid w:val="00E3677F"/>
    <w:rsid w:val="00E4024B"/>
    <w:rsid w:val="00E405DF"/>
    <w:rsid w:val="00E41586"/>
    <w:rsid w:val="00E41B12"/>
    <w:rsid w:val="00E4272F"/>
    <w:rsid w:val="00E4282C"/>
    <w:rsid w:val="00E4334B"/>
    <w:rsid w:val="00E4611C"/>
    <w:rsid w:val="00E46A91"/>
    <w:rsid w:val="00E5109A"/>
    <w:rsid w:val="00E51DC2"/>
    <w:rsid w:val="00E52066"/>
    <w:rsid w:val="00E52CEA"/>
    <w:rsid w:val="00E52D95"/>
    <w:rsid w:val="00E53113"/>
    <w:rsid w:val="00E54C89"/>
    <w:rsid w:val="00E54F6C"/>
    <w:rsid w:val="00E560A6"/>
    <w:rsid w:val="00E56295"/>
    <w:rsid w:val="00E612B5"/>
    <w:rsid w:val="00E62F5F"/>
    <w:rsid w:val="00E637EF"/>
    <w:rsid w:val="00E643A5"/>
    <w:rsid w:val="00E65752"/>
    <w:rsid w:val="00E65BDB"/>
    <w:rsid w:val="00E66215"/>
    <w:rsid w:val="00E671A9"/>
    <w:rsid w:val="00E67B9C"/>
    <w:rsid w:val="00E72146"/>
    <w:rsid w:val="00E722F5"/>
    <w:rsid w:val="00E7263B"/>
    <w:rsid w:val="00E730CD"/>
    <w:rsid w:val="00E7496B"/>
    <w:rsid w:val="00E75F39"/>
    <w:rsid w:val="00E76546"/>
    <w:rsid w:val="00E76A79"/>
    <w:rsid w:val="00E77E47"/>
    <w:rsid w:val="00E809DE"/>
    <w:rsid w:val="00E836C7"/>
    <w:rsid w:val="00E83D9B"/>
    <w:rsid w:val="00E83DA4"/>
    <w:rsid w:val="00E8463D"/>
    <w:rsid w:val="00E856DC"/>
    <w:rsid w:val="00E8602E"/>
    <w:rsid w:val="00E867EC"/>
    <w:rsid w:val="00E86BEB"/>
    <w:rsid w:val="00E86DD5"/>
    <w:rsid w:val="00E90748"/>
    <w:rsid w:val="00E911A5"/>
    <w:rsid w:val="00E94535"/>
    <w:rsid w:val="00E955B0"/>
    <w:rsid w:val="00E966D2"/>
    <w:rsid w:val="00E971F2"/>
    <w:rsid w:val="00EA029D"/>
    <w:rsid w:val="00EA187E"/>
    <w:rsid w:val="00EA1C41"/>
    <w:rsid w:val="00EA1E29"/>
    <w:rsid w:val="00EA314C"/>
    <w:rsid w:val="00EA3893"/>
    <w:rsid w:val="00EA615A"/>
    <w:rsid w:val="00EA7850"/>
    <w:rsid w:val="00EA7D5E"/>
    <w:rsid w:val="00EB01C7"/>
    <w:rsid w:val="00EB07DE"/>
    <w:rsid w:val="00EB08A6"/>
    <w:rsid w:val="00EB0DFF"/>
    <w:rsid w:val="00EB0EC3"/>
    <w:rsid w:val="00EB2472"/>
    <w:rsid w:val="00EB2B18"/>
    <w:rsid w:val="00EB4977"/>
    <w:rsid w:val="00EB6C0F"/>
    <w:rsid w:val="00EB7972"/>
    <w:rsid w:val="00EC00A1"/>
    <w:rsid w:val="00EC0368"/>
    <w:rsid w:val="00EC2152"/>
    <w:rsid w:val="00EC28D5"/>
    <w:rsid w:val="00EC3899"/>
    <w:rsid w:val="00EC38BC"/>
    <w:rsid w:val="00EC42D9"/>
    <w:rsid w:val="00EC690C"/>
    <w:rsid w:val="00EC6D2F"/>
    <w:rsid w:val="00EC784F"/>
    <w:rsid w:val="00ED0D0C"/>
    <w:rsid w:val="00ED0E74"/>
    <w:rsid w:val="00ED0F98"/>
    <w:rsid w:val="00ED1F40"/>
    <w:rsid w:val="00ED3416"/>
    <w:rsid w:val="00ED449F"/>
    <w:rsid w:val="00ED4C72"/>
    <w:rsid w:val="00ED51D5"/>
    <w:rsid w:val="00ED5413"/>
    <w:rsid w:val="00ED63DD"/>
    <w:rsid w:val="00ED6630"/>
    <w:rsid w:val="00ED6AAB"/>
    <w:rsid w:val="00ED7375"/>
    <w:rsid w:val="00ED7552"/>
    <w:rsid w:val="00ED7714"/>
    <w:rsid w:val="00EE0252"/>
    <w:rsid w:val="00EE2B27"/>
    <w:rsid w:val="00EE3F54"/>
    <w:rsid w:val="00EE5AB1"/>
    <w:rsid w:val="00EE5D54"/>
    <w:rsid w:val="00EE6B70"/>
    <w:rsid w:val="00EE6D49"/>
    <w:rsid w:val="00EE6F4B"/>
    <w:rsid w:val="00EE7D14"/>
    <w:rsid w:val="00EF0626"/>
    <w:rsid w:val="00EF1A95"/>
    <w:rsid w:val="00EF210E"/>
    <w:rsid w:val="00EF25E2"/>
    <w:rsid w:val="00EF299B"/>
    <w:rsid w:val="00EF2C54"/>
    <w:rsid w:val="00EF41BC"/>
    <w:rsid w:val="00EF4978"/>
    <w:rsid w:val="00EF4B76"/>
    <w:rsid w:val="00EF5BE6"/>
    <w:rsid w:val="00EF684C"/>
    <w:rsid w:val="00EF6F89"/>
    <w:rsid w:val="00EF725A"/>
    <w:rsid w:val="00F00305"/>
    <w:rsid w:val="00F008C2"/>
    <w:rsid w:val="00F01E26"/>
    <w:rsid w:val="00F020A4"/>
    <w:rsid w:val="00F02D90"/>
    <w:rsid w:val="00F02F8D"/>
    <w:rsid w:val="00F03613"/>
    <w:rsid w:val="00F03CC1"/>
    <w:rsid w:val="00F04562"/>
    <w:rsid w:val="00F04C20"/>
    <w:rsid w:val="00F06837"/>
    <w:rsid w:val="00F077A8"/>
    <w:rsid w:val="00F1035D"/>
    <w:rsid w:val="00F104EA"/>
    <w:rsid w:val="00F108C3"/>
    <w:rsid w:val="00F10C39"/>
    <w:rsid w:val="00F10F82"/>
    <w:rsid w:val="00F110AC"/>
    <w:rsid w:val="00F115A6"/>
    <w:rsid w:val="00F15224"/>
    <w:rsid w:val="00F1563C"/>
    <w:rsid w:val="00F15DFD"/>
    <w:rsid w:val="00F219DF"/>
    <w:rsid w:val="00F21B9F"/>
    <w:rsid w:val="00F22196"/>
    <w:rsid w:val="00F23A88"/>
    <w:rsid w:val="00F23E68"/>
    <w:rsid w:val="00F24EA0"/>
    <w:rsid w:val="00F24F3E"/>
    <w:rsid w:val="00F252B2"/>
    <w:rsid w:val="00F25AC7"/>
    <w:rsid w:val="00F269EA"/>
    <w:rsid w:val="00F26B85"/>
    <w:rsid w:val="00F273FE"/>
    <w:rsid w:val="00F30034"/>
    <w:rsid w:val="00F30128"/>
    <w:rsid w:val="00F31025"/>
    <w:rsid w:val="00F31546"/>
    <w:rsid w:val="00F31605"/>
    <w:rsid w:val="00F32AC2"/>
    <w:rsid w:val="00F34CE5"/>
    <w:rsid w:val="00F3625B"/>
    <w:rsid w:val="00F37336"/>
    <w:rsid w:val="00F37A29"/>
    <w:rsid w:val="00F40AC7"/>
    <w:rsid w:val="00F414A7"/>
    <w:rsid w:val="00F4285D"/>
    <w:rsid w:val="00F4340E"/>
    <w:rsid w:val="00F43501"/>
    <w:rsid w:val="00F437CE"/>
    <w:rsid w:val="00F44BAE"/>
    <w:rsid w:val="00F45211"/>
    <w:rsid w:val="00F45646"/>
    <w:rsid w:val="00F45E62"/>
    <w:rsid w:val="00F463BA"/>
    <w:rsid w:val="00F46562"/>
    <w:rsid w:val="00F473E6"/>
    <w:rsid w:val="00F47DB6"/>
    <w:rsid w:val="00F5289E"/>
    <w:rsid w:val="00F53198"/>
    <w:rsid w:val="00F5368D"/>
    <w:rsid w:val="00F563BD"/>
    <w:rsid w:val="00F56970"/>
    <w:rsid w:val="00F57B01"/>
    <w:rsid w:val="00F61F8E"/>
    <w:rsid w:val="00F634D7"/>
    <w:rsid w:val="00F65116"/>
    <w:rsid w:val="00F656CE"/>
    <w:rsid w:val="00F666C3"/>
    <w:rsid w:val="00F720D5"/>
    <w:rsid w:val="00F74EE8"/>
    <w:rsid w:val="00F770EC"/>
    <w:rsid w:val="00F77408"/>
    <w:rsid w:val="00F777FD"/>
    <w:rsid w:val="00F80877"/>
    <w:rsid w:val="00F8093B"/>
    <w:rsid w:val="00F81C7F"/>
    <w:rsid w:val="00F84909"/>
    <w:rsid w:val="00F85143"/>
    <w:rsid w:val="00F85A2E"/>
    <w:rsid w:val="00F8622E"/>
    <w:rsid w:val="00F8702B"/>
    <w:rsid w:val="00F87470"/>
    <w:rsid w:val="00F87A5F"/>
    <w:rsid w:val="00F900E8"/>
    <w:rsid w:val="00F906C3"/>
    <w:rsid w:val="00F91E24"/>
    <w:rsid w:val="00F920C8"/>
    <w:rsid w:val="00F92FE6"/>
    <w:rsid w:val="00F93257"/>
    <w:rsid w:val="00F93AF9"/>
    <w:rsid w:val="00F945C2"/>
    <w:rsid w:val="00F94A50"/>
    <w:rsid w:val="00F95408"/>
    <w:rsid w:val="00F96D29"/>
    <w:rsid w:val="00F97ED1"/>
    <w:rsid w:val="00FA197E"/>
    <w:rsid w:val="00FA25DB"/>
    <w:rsid w:val="00FA28A6"/>
    <w:rsid w:val="00FA2C3D"/>
    <w:rsid w:val="00FA3036"/>
    <w:rsid w:val="00FA534B"/>
    <w:rsid w:val="00FA6F53"/>
    <w:rsid w:val="00FB0A6A"/>
    <w:rsid w:val="00FB1328"/>
    <w:rsid w:val="00FB3497"/>
    <w:rsid w:val="00FB3FE7"/>
    <w:rsid w:val="00FB6139"/>
    <w:rsid w:val="00FB6FF3"/>
    <w:rsid w:val="00FB73B4"/>
    <w:rsid w:val="00FB76DC"/>
    <w:rsid w:val="00FB7E88"/>
    <w:rsid w:val="00FC1349"/>
    <w:rsid w:val="00FC15FD"/>
    <w:rsid w:val="00FC23C4"/>
    <w:rsid w:val="00FC51E8"/>
    <w:rsid w:val="00FC6670"/>
    <w:rsid w:val="00FC67BB"/>
    <w:rsid w:val="00FC6A14"/>
    <w:rsid w:val="00FD0911"/>
    <w:rsid w:val="00FD1577"/>
    <w:rsid w:val="00FD17F8"/>
    <w:rsid w:val="00FD23EE"/>
    <w:rsid w:val="00FD3A04"/>
    <w:rsid w:val="00FD4D3B"/>
    <w:rsid w:val="00FD57C1"/>
    <w:rsid w:val="00FD57DC"/>
    <w:rsid w:val="00FD5CBF"/>
    <w:rsid w:val="00FD62C8"/>
    <w:rsid w:val="00FD74F6"/>
    <w:rsid w:val="00FE0CCC"/>
    <w:rsid w:val="00FE1D79"/>
    <w:rsid w:val="00FE3B8C"/>
    <w:rsid w:val="00FE3F7F"/>
    <w:rsid w:val="00FE526D"/>
    <w:rsid w:val="00FE581A"/>
    <w:rsid w:val="00FE6F06"/>
    <w:rsid w:val="00FE74C0"/>
    <w:rsid w:val="00FF0E45"/>
    <w:rsid w:val="00FF3452"/>
    <w:rsid w:val="00FF5064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20"/>
        <w:ind w:left="709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D2F"/>
    <w:pPr>
      <w:spacing w:after="0"/>
      <w:ind w:left="0" w:firstLine="0"/>
    </w:pPr>
    <w:rPr>
      <w:rFonts w:ascii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C6D2F"/>
    <w:pPr>
      <w:ind w:left="720"/>
    </w:pPr>
  </w:style>
  <w:style w:type="paragraph" w:styleId="SemEspaamento">
    <w:name w:val="No Spacing"/>
    <w:link w:val="SemEspaamentoCarcter"/>
    <w:uiPriority w:val="1"/>
    <w:qFormat/>
    <w:rsid w:val="0051103E"/>
    <w:pPr>
      <w:spacing w:after="0"/>
      <w:ind w:left="0" w:firstLine="0"/>
    </w:pPr>
    <w:rPr>
      <w:rFonts w:eastAsiaTheme="minorEastAsia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51103E"/>
    <w:rPr>
      <w:rFonts w:eastAsiaTheme="minorEastAsia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1103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1103E"/>
    <w:rPr>
      <w:rFonts w:ascii="Tahoma" w:hAnsi="Tahoma" w:cs="Tahoma"/>
      <w:sz w:val="16"/>
      <w:szCs w:val="16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C45CDE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45CDE"/>
    <w:rPr>
      <w:rFonts w:ascii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C45CDE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45CDE"/>
    <w:rPr>
      <w:rFonts w:ascii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3511E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14CEB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814CEB"/>
    <w:rPr>
      <w:b/>
      <w:bCs/>
    </w:rPr>
  </w:style>
  <w:style w:type="character" w:customStyle="1" w:styleId="st1">
    <w:name w:val="st1"/>
    <w:basedOn w:val="Tipodeletrapredefinidodopargrafo"/>
    <w:rsid w:val="002431AE"/>
  </w:style>
  <w:style w:type="character" w:customStyle="1" w:styleId="apple-style-span">
    <w:name w:val="apple-style-span"/>
    <w:basedOn w:val="Tipodeletrapredefinidodopargrafo"/>
    <w:rsid w:val="00D35C85"/>
  </w:style>
  <w:style w:type="character" w:styleId="Refdecomentrio">
    <w:name w:val="annotation reference"/>
    <w:basedOn w:val="Tipodeletrapredefinidodopargrafo"/>
    <w:uiPriority w:val="99"/>
    <w:semiHidden/>
    <w:unhideWhenUsed/>
    <w:rsid w:val="00FD62C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FD62C8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FD62C8"/>
    <w:rPr>
      <w:rFonts w:ascii="Times New Roman" w:hAnsi="Times New Roman" w:cs="Times New Roman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FD62C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FD62C8"/>
    <w:rPr>
      <w:rFonts w:ascii="Times New Roman" w:hAnsi="Times New Roman" w:cs="Times New Roman"/>
      <w:b/>
      <w:bCs/>
      <w:sz w:val="20"/>
      <w:szCs w:val="20"/>
      <w:lang w:eastAsia="pt-PT"/>
    </w:rPr>
  </w:style>
  <w:style w:type="paragraph" w:styleId="Textosimples">
    <w:name w:val="Plain Text"/>
    <w:basedOn w:val="Normal"/>
    <w:link w:val="TextosimplesCarcter"/>
    <w:uiPriority w:val="99"/>
    <w:semiHidden/>
    <w:unhideWhenUsed/>
    <w:rsid w:val="00285D08"/>
    <w:rPr>
      <w:rFonts w:ascii="Calibri" w:hAnsi="Calibri" w:cstheme="minorBidi"/>
      <w:sz w:val="22"/>
      <w:szCs w:val="21"/>
      <w:lang w:eastAsia="en-US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semiHidden/>
    <w:rsid w:val="00285D08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20"/>
        <w:ind w:left="709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D2F"/>
    <w:pPr>
      <w:spacing w:after="0"/>
      <w:ind w:left="0" w:firstLine="0"/>
    </w:pPr>
    <w:rPr>
      <w:rFonts w:ascii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C6D2F"/>
    <w:pPr>
      <w:ind w:left="720"/>
    </w:pPr>
  </w:style>
  <w:style w:type="paragraph" w:styleId="SemEspaamento">
    <w:name w:val="No Spacing"/>
    <w:link w:val="SemEspaamentoCarcter"/>
    <w:uiPriority w:val="1"/>
    <w:qFormat/>
    <w:rsid w:val="0051103E"/>
    <w:pPr>
      <w:spacing w:after="0"/>
      <w:ind w:left="0" w:firstLine="0"/>
    </w:pPr>
    <w:rPr>
      <w:rFonts w:eastAsiaTheme="minorEastAsia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51103E"/>
    <w:rPr>
      <w:rFonts w:eastAsiaTheme="minorEastAsia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1103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1103E"/>
    <w:rPr>
      <w:rFonts w:ascii="Tahoma" w:hAnsi="Tahoma" w:cs="Tahoma"/>
      <w:sz w:val="16"/>
      <w:szCs w:val="16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C45CDE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45CDE"/>
    <w:rPr>
      <w:rFonts w:ascii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C45CDE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45CDE"/>
    <w:rPr>
      <w:rFonts w:ascii="Times New Roman" w:hAnsi="Times New Roman" w:cs="Times New Roman"/>
      <w:sz w:val="24"/>
      <w:szCs w:val="24"/>
      <w:lang w:eastAsia="pt-PT"/>
    </w:rPr>
  </w:style>
  <w:style w:type="table" w:styleId="Tabelacomgrelha">
    <w:name w:val="Table Grid"/>
    <w:basedOn w:val="Tabelanormal"/>
    <w:uiPriority w:val="59"/>
    <w:rsid w:val="003511E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14CEB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814CEB"/>
    <w:rPr>
      <w:b/>
      <w:bCs/>
    </w:rPr>
  </w:style>
  <w:style w:type="character" w:customStyle="1" w:styleId="st1">
    <w:name w:val="st1"/>
    <w:basedOn w:val="Tipodeletrapredefinidodopargrafo"/>
    <w:rsid w:val="002431AE"/>
  </w:style>
  <w:style w:type="character" w:customStyle="1" w:styleId="apple-style-span">
    <w:name w:val="apple-style-span"/>
    <w:basedOn w:val="Tipodeletrapredefinidodopargrafo"/>
    <w:rsid w:val="00D35C85"/>
  </w:style>
  <w:style w:type="character" w:styleId="Refdecomentrio">
    <w:name w:val="annotation reference"/>
    <w:basedOn w:val="Tipodeletrapredefinidodopargrafo"/>
    <w:uiPriority w:val="99"/>
    <w:semiHidden/>
    <w:unhideWhenUsed/>
    <w:rsid w:val="00FD62C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FD62C8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FD62C8"/>
    <w:rPr>
      <w:rFonts w:ascii="Times New Roman" w:hAnsi="Times New Roman" w:cs="Times New Roman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FD62C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FD62C8"/>
    <w:rPr>
      <w:rFonts w:ascii="Times New Roman" w:hAnsi="Times New Roman" w:cs="Times New Roman"/>
      <w:b/>
      <w:bCs/>
      <w:sz w:val="20"/>
      <w:szCs w:val="20"/>
      <w:lang w:eastAsia="pt-PT"/>
    </w:rPr>
  </w:style>
  <w:style w:type="paragraph" w:styleId="Textosimples">
    <w:name w:val="Plain Text"/>
    <w:basedOn w:val="Normal"/>
    <w:link w:val="TextosimplesCarcter"/>
    <w:uiPriority w:val="99"/>
    <w:semiHidden/>
    <w:unhideWhenUsed/>
    <w:rsid w:val="00285D08"/>
    <w:rPr>
      <w:rFonts w:ascii="Calibri" w:hAnsi="Calibri" w:cstheme="minorBidi"/>
      <w:sz w:val="22"/>
      <w:szCs w:val="21"/>
      <w:lang w:eastAsia="en-US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semiHidden/>
    <w:rsid w:val="00285D0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6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tny33//A/p84D92pLKU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S/79938LTcrDCfNWg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68AFE-2EE4-4659-833D-8166BCA6CC76}">
  <ds:schemaRefs/>
</ds:datastoreItem>
</file>

<file path=customXml/itemProps2.xml><?xml version="1.0" encoding="utf-8"?>
<ds:datastoreItem xmlns:ds="http://schemas.openxmlformats.org/officeDocument/2006/customXml" ds:itemID="{31715F43-5F26-48E1-A3DE-0F737A64D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8F5CA86A</Template>
  <TotalTime>2</TotalTime>
  <Pages>2</Pages>
  <Words>920</Words>
  <Characters>4974</Characters>
  <Application>Microsoft Office Word</Application>
  <DocSecurity>4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Hélia Moura (DGE)</dc:creator>
  <cp:lastModifiedBy>Ida Brandao (DGE)</cp:lastModifiedBy>
  <cp:revision>2</cp:revision>
  <cp:lastPrinted>2016-11-14T13:47:00Z</cp:lastPrinted>
  <dcterms:created xsi:type="dcterms:W3CDTF">2016-11-24T15:45:00Z</dcterms:created>
  <dcterms:modified xsi:type="dcterms:W3CDTF">2016-11-24T15:45:00Z</dcterms:modified>
</cp:coreProperties>
</file>